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0A95F" w14:textId="7FEE35FE" w:rsidR="00034E3A" w:rsidRPr="00642C86" w:rsidRDefault="00642C86" w:rsidP="5887DF8A">
      <w:pPr>
        <w:spacing w:after="480"/>
        <w:rPr>
          <w:rFonts w:ascii="Source Sans Pro" w:hAnsi="Source Sans Pro" w:cstheme="minorBidi"/>
          <w:b/>
          <w:bCs/>
          <w:noProof/>
          <w:spacing w:val="20"/>
          <w:sz w:val="32"/>
          <w:szCs w:val="32"/>
          <w:lang w:val="de-CH"/>
        </w:rPr>
      </w:pPr>
      <w:r w:rsidRPr="5887DF8A">
        <w:rPr>
          <w:rFonts w:ascii="Source Sans Pro" w:hAnsi="Source Sans Pro"/>
          <w:b/>
          <w:bCs/>
          <w:spacing w:val="20"/>
          <w:sz w:val="32"/>
          <w:szCs w:val="32"/>
          <w:lang w:val="de-CH"/>
        </w:rPr>
        <w:t>MEDIENMITTEILUNG</w:t>
      </w:r>
    </w:p>
    <w:p w14:paraId="2EA3743B" w14:textId="63374178" w:rsidR="005964CA" w:rsidRPr="00642C86" w:rsidRDefault="005A39FC" w:rsidP="005964CA">
      <w:pPr>
        <w:spacing w:after="120" w:line="312" w:lineRule="auto"/>
        <w:rPr>
          <w:rFonts w:ascii="Source Sans Pro" w:hAnsi="Source Sans Pro"/>
          <w:b/>
          <w:sz w:val="32"/>
          <w:szCs w:val="32"/>
          <w:lang w:val="de-CH"/>
        </w:rPr>
      </w:pPr>
      <w:bookmarkStart w:id="0" w:name="_Hlk54082276"/>
      <w:r>
        <w:rPr>
          <w:rFonts w:ascii="Source Sans Pro" w:hAnsi="Source Sans Pro"/>
          <w:b/>
          <w:sz w:val="32"/>
          <w:szCs w:val="32"/>
          <w:lang w:val="de-CH"/>
        </w:rPr>
        <w:t xml:space="preserve">Implenia </w:t>
      </w:r>
      <w:r w:rsidR="00666220">
        <w:rPr>
          <w:rFonts w:ascii="Source Sans Pro" w:hAnsi="Source Sans Pro"/>
          <w:b/>
          <w:sz w:val="32"/>
          <w:szCs w:val="32"/>
          <w:lang w:val="de-CH"/>
        </w:rPr>
        <w:t xml:space="preserve">gewinnt </w:t>
      </w:r>
      <w:r w:rsidR="00692A84">
        <w:rPr>
          <w:rFonts w:ascii="Source Sans Pro" w:hAnsi="Source Sans Pro"/>
          <w:b/>
          <w:sz w:val="32"/>
          <w:szCs w:val="32"/>
          <w:lang w:val="de-CH"/>
        </w:rPr>
        <w:t xml:space="preserve">zahlreiche </w:t>
      </w:r>
      <w:r w:rsidR="00666220">
        <w:rPr>
          <w:rFonts w:ascii="Source Sans Pro" w:hAnsi="Source Sans Pro"/>
          <w:b/>
          <w:sz w:val="32"/>
          <w:szCs w:val="32"/>
          <w:lang w:val="de-CH"/>
        </w:rPr>
        <w:t xml:space="preserve">Hochbau-Aufträge </w:t>
      </w:r>
      <w:r w:rsidR="00692A84">
        <w:rPr>
          <w:rFonts w:ascii="Source Sans Pro" w:hAnsi="Source Sans Pro"/>
          <w:b/>
          <w:sz w:val="32"/>
          <w:szCs w:val="32"/>
          <w:lang w:val="de-CH"/>
        </w:rPr>
        <w:br/>
      </w:r>
      <w:r w:rsidR="006346F3">
        <w:rPr>
          <w:rFonts w:ascii="Source Sans Pro" w:hAnsi="Source Sans Pro"/>
          <w:b/>
          <w:sz w:val="32"/>
          <w:szCs w:val="32"/>
          <w:lang w:val="de-CH"/>
        </w:rPr>
        <w:t>in der Schweiz und in Deutschland</w:t>
      </w:r>
    </w:p>
    <w:p w14:paraId="5A84E2BF" w14:textId="26D0A0F8" w:rsidR="005964CA" w:rsidRPr="00642C86" w:rsidRDefault="004534E1" w:rsidP="6D5A2AB4">
      <w:pPr>
        <w:spacing w:after="120" w:line="312" w:lineRule="auto"/>
        <w:rPr>
          <w:rFonts w:ascii="Source Sans Pro" w:hAnsi="Source Sans Pro"/>
          <w:spacing w:val="-2"/>
          <w:sz w:val="32"/>
          <w:szCs w:val="32"/>
          <w:lang w:val="de-CH"/>
        </w:rPr>
      </w:pPr>
      <w:r>
        <w:rPr>
          <w:rFonts w:ascii="Source Sans Pro" w:hAnsi="Source Sans Pro"/>
          <w:spacing w:val="-2"/>
          <w:sz w:val="32"/>
          <w:szCs w:val="32"/>
          <w:lang w:val="de-CH"/>
        </w:rPr>
        <w:t xml:space="preserve">Neues Quartier mit 182 </w:t>
      </w:r>
      <w:r w:rsidR="000A66C6">
        <w:rPr>
          <w:rFonts w:ascii="Source Sans Pro" w:hAnsi="Source Sans Pro"/>
          <w:spacing w:val="-2"/>
          <w:sz w:val="32"/>
          <w:szCs w:val="32"/>
          <w:lang w:val="de-CH"/>
        </w:rPr>
        <w:t>Eigentumsw</w:t>
      </w:r>
      <w:r>
        <w:rPr>
          <w:rFonts w:ascii="Source Sans Pro" w:hAnsi="Source Sans Pro"/>
          <w:spacing w:val="-2"/>
          <w:sz w:val="32"/>
          <w:szCs w:val="32"/>
          <w:lang w:val="de-CH"/>
        </w:rPr>
        <w:t xml:space="preserve">ohnungen in </w:t>
      </w:r>
      <w:r w:rsidRPr="00982804">
        <w:rPr>
          <w:rFonts w:ascii="Source Sans Pro" w:hAnsi="Source Sans Pro"/>
          <w:spacing w:val="-2"/>
          <w:sz w:val="32"/>
          <w:szCs w:val="32"/>
          <w:lang w:val="de-CH"/>
        </w:rPr>
        <w:t>Vevey</w:t>
      </w:r>
      <w:bookmarkEnd w:id="0"/>
      <w:r w:rsidR="00964511" w:rsidRPr="00982804">
        <w:rPr>
          <w:rFonts w:ascii="Source Sans Pro" w:hAnsi="Source Sans Pro"/>
          <w:spacing w:val="-2"/>
          <w:sz w:val="32"/>
          <w:szCs w:val="32"/>
          <w:lang w:val="de-CH"/>
        </w:rPr>
        <w:t xml:space="preserve"> | </w:t>
      </w:r>
      <w:r w:rsidR="00D15180">
        <w:rPr>
          <w:rFonts w:ascii="Source Sans Pro" w:hAnsi="Source Sans Pro"/>
          <w:spacing w:val="-2"/>
          <w:sz w:val="32"/>
          <w:szCs w:val="32"/>
          <w:lang w:val="de-CH"/>
        </w:rPr>
        <w:t xml:space="preserve">Wohnüberbauung in Holz-Hybridbauweise in Mannheim </w:t>
      </w:r>
      <w:r w:rsidR="00D15180" w:rsidRPr="00982804">
        <w:rPr>
          <w:rFonts w:ascii="Source Sans Pro" w:hAnsi="Source Sans Pro"/>
          <w:spacing w:val="-2"/>
          <w:sz w:val="32"/>
          <w:szCs w:val="32"/>
          <w:lang w:val="de-CH"/>
        </w:rPr>
        <w:t>|</w:t>
      </w:r>
      <w:r w:rsidR="00D15180">
        <w:rPr>
          <w:rFonts w:ascii="Source Sans Pro" w:hAnsi="Source Sans Pro"/>
          <w:spacing w:val="-2"/>
          <w:sz w:val="32"/>
          <w:szCs w:val="32"/>
          <w:lang w:val="de-CH"/>
        </w:rPr>
        <w:t xml:space="preserve"> Weiterer n</w:t>
      </w:r>
      <w:r w:rsidR="641A0601">
        <w:rPr>
          <w:rFonts w:ascii="Source Sans Pro" w:hAnsi="Source Sans Pro"/>
          <w:spacing w:val="-2"/>
          <w:sz w:val="32"/>
          <w:szCs w:val="32"/>
          <w:lang w:val="de-CH"/>
        </w:rPr>
        <w:t xml:space="preserve">achhaltiger </w:t>
      </w:r>
      <w:r w:rsidR="3FB39D93">
        <w:rPr>
          <w:rFonts w:ascii="Source Sans Pro" w:hAnsi="Source Sans Pro"/>
          <w:spacing w:val="-2"/>
          <w:sz w:val="32"/>
          <w:szCs w:val="32"/>
          <w:lang w:val="de-CH"/>
        </w:rPr>
        <w:t xml:space="preserve">Wohnraum </w:t>
      </w:r>
      <w:r w:rsidR="00253604">
        <w:rPr>
          <w:rFonts w:ascii="Source Sans Pro" w:hAnsi="Source Sans Pro"/>
          <w:spacing w:val="-2"/>
          <w:sz w:val="32"/>
          <w:szCs w:val="32"/>
          <w:lang w:val="de-CH"/>
        </w:rPr>
        <w:t>an attraktiven Lagen</w:t>
      </w:r>
      <w:r w:rsidR="3FB39D93">
        <w:rPr>
          <w:rFonts w:ascii="Source Sans Pro" w:hAnsi="Source Sans Pro"/>
          <w:spacing w:val="-2"/>
          <w:sz w:val="32"/>
          <w:szCs w:val="32"/>
          <w:lang w:val="de-CH"/>
        </w:rPr>
        <w:t xml:space="preserve"> </w:t>
      </w:r>
      <w:r w:rsidR="3FB39D93" w:rsidRPr="6D5A2AB4">
        <w:rPr>
          <w:rFonts w:ascii="Source Sans Pro" w:hAnsi="Source Sans Pro"/>
          <w:sz w:val="32"/>
          <w:szCs w:val="32"/>
          <w:lang w:val="de-CH"/>
        </w:rPr>
        <w:t>|</w:t>
      </w:r>
      <w:r w:rsidR="3FB39D93">
        <w:rPr>
          <w:rFonts w:ascii="Source Sans Pro" w:hAnsi="Source Sans Pro"/>
          <w:spacing w:val="-2"/>
          <w:sz w:val="32"/>
          <w:szCs w:val="32"/>
          <w:lang w:val="de-CH"/>
        </w:rPr>
        <w:t xml:space="preserve"> </w:t>
      </w:r>
      <w:r w:rsidR="00993110" w:rsidRPr="00982804">
        <w:rPr>
          <w:rFonts w:ascii="Source Sans Pro" w:hAnsi="Source Sans Pro"/>
          <w:spacing w:val="-2"/>
          <w:sz w:val="32"/>
          <w:szCs w:val="32"/>
          <w:lang w:val="de-CH"/>
        </w:rPr>
        <w:t>Betriebs</w:t>
      </w:r>
      <w:r w:rsidR="00993110">
        <w:rPr>
          <w:rFonts w:ascii="Source Sans Pro" w:hAnsi="Source Sans Pro"/>
          <w:spacing w:val="-2"/>
          <w:sz w:val="32"/>
          <w:szCs w:val="32"/>
          <w:lang w:val="de-CH"/>
        </w:rPr>
        <w:t xml:space="preserve">- und Produktionsstätten </w:t>
      </w:r>
      <w:r w:rsidR="00696259" w:rsidRPr="00982804">
        <w:rPr>
          <w:rFonts w:ascii="Source Sans Pro" w:hAnsi="Source Sans Pro"/>
          <w:spacing w:val="-2"/>
          <w:sz w:val="32"/>
          <w:szCs w:val="32"/>
          <w:lang w:val="de-CH"/>
        </w:rPr>
        <w:t xml:space="preserve">für </w:t>
      </w:r>
      <w:r w:rsidR="00666F6F">
        <w:rPr>
          <w:rFonts w:ascii="Source Sans Pro" w:hAnsi="Source Sans Pro"/>
          <w:spacing w:val="-2"/>
          <w:sz w:val="32"/>
          <w:szCs w:val="32"/>
          <w:lang w:val="de-CH"/>
        </w:rPr>
        <w:t>Justizvollzugsanstalt</w:t>
      </w:r>
      <w:r w:rsidR="00696259" w:rsidRPr="00982804">
        <w:rPr>
          <w:rFonts w:ascii="Source Sans Pro" w:hAnsi="Source Sans Pro"/>
          <w:spacing w:val="-2"/>
          <w:sz w:val="32"/>
          <w:szCs w:val="32"/>
          <w:lang w:val="de-CH"/>
        </w:rPr>
        <w:t xml:space="preserve"> Siegburg</w:t>
      </w:r>
      <w:r w:rsidR="00964511">
        <w:rPr>
          <w:rFonts w:ascii="Source Sans Pro" w:hAnsi="Source Sans Pro"/>
          <w:spacing w:val="-2"/>
          <w:sz w:val="32"/>
          <w:szCs w:val="32"/>
          <w:lang w:val="de-CH"/>
        </w:rPr>
        <w:t xml:space="preserve"> |</w:t>
      </w:r>
      <w:r w:rsidR="00184D8D">
        <w:rPr>
          <w:rFonts w:ascii="Source Sans Pro" w:hAnsi="Source Sans Pro"/>
          <w:spacing w:val="-2"/>
          <w:sz w:val="32"/>
          <w:szCs w:val="32"/>
          <w:lang w:val="de-CH"/>
        </w:rPr>
        <w:t xml:space="preserve"> </w:t>
      </w:r>
      <w:r w:rsidR="00B133AA">
        <w:rPr>
          <w:rFonts w:ascii="Source Sans Pro" w:hAnsi="Source Sans Pro"/>
          <w:spacing w:val="-2"/>
          <w:sz w:val="32"/>
          <w:szCs w:val="32"/>
          <w:lang w:val="de-CH"/>
        </w:rPr>
        <w:t xml:space="preserve">Bauten </w:t>
      </w:r>
      <w:r w:rsidR="00005D90">
        <w:rPr>
          <w:rFonts w:ascii="Source Sans Pro" w:hAnsi="Source Sans Pro"/>
          <w:spacing w:val="-2"/>
          <w:sz w:val="32"/>
          <w:szCs w:val="32"/>
          <w:lang w:val="de-CH"/>
        </w:rPr>
        <w:t xml:space="preserve">für </w:t>
      </w:r>
      <w:r w:rsidR="000A1C03" w:rsidRPr="00642C86">
        <w:rPr>
          <w:rFonts w:ascii="Source Sans Pro" w:hAnsi="Source Sans Pro"/>
          <w:spacing w:val="-2"/>
          <w:sz w:val="32"/>
          <w:szCs w:val="32"/>
          <w:lang w:val="de-CH"/>
        </w:rPr>
        <w:t xml:space="preserve">Bildung, </w:t>
      </w:r>
      <w:r w:rsidR="00184D8D" w:rsidRPr="00F34B8A">
        <w:rPr>
          <w:rFonts w:ascii="Source Sans Pro" w:hAnsi="Source Sans Pro"/>
          <w:spacing w:val="-2"/>
          <w:sz w:val="32"/>
          <w:szCs w:val="32"/>
          <w:lang w:val="de-CH"/>
        </w:rPr>
        <w:t xml:space="preserve">Forschung </w:t>
      </w:r>
      <w:r w:rsidR="00184D8D" w:rsidRPr="00B4081D">
        <w:rPr>
          <w:rFonts w:ascii="Source Sans Pro" w:hAnsi="Source Sans Pro"/>
          <w:spacing w:val="-2"/>
          <w:sz w:val="32"/>
          <w:szCs w:val="32"/>
          <w:lang w:val="de-CH"/>
        </w:rPr>
        <w:t xml:space="preserve">und </w:t>
      </w:r>
      <w:proofErr w:type="spellStart"/>
      <w:r w:rsidR="002C423D" w:rsidRPr="00B4081D">
        <w:rPr>
          <w:rFonts w:ascii="Source Sans Pro" w:hAnsi="Source Sans Pro"/>
          <w:spacing w:val="-2"/>
          <w:sz w:val="32"/>
          <w:szCs w:val="32"/>
          <w:lang w:val="de-CH"/>
        </w:rPr>
        <w:t>Pharma</w:t>
      </w:r>
      <w:proofErr w:type="spellEnd"/>
      <w:r w:rsidR="005A4012">
        <w:rPr>
          <w:rFonts w:ascii="Source Sans Pro" w:hAnsi="Source Sans Pro"/>
          <w:spacing w:val="-2"/>
          <w:sz w:val="32"/>
          <w:szCs w:val="32"/>
          <w:lang w:val="de-CH"/>
        </w:rPr>
        <w:t xml:space="preserve"> </w:t>
      </w:r>
      <w:r w:rsidR="00F34B8A" w:rsidRPr="00B4081D">
        <w:rPr>
          <w:rFonts w:ascii="Source Sans Pro" w:hAnsi="Source Sans Pro"/>
          <w:spacing w:val="-2"/>
          <w:sz w:val="32"/>
          <w:szCs w:val="32"/>
          <w:lang w:val="de-CH"/>
        </w:rPr>
        <w:t>|</w:t>
      </w:r>
      <w:r w:rsidR="005A4012">
        <w:rPr>
          <w:rFonts w:ascii="Source Sans Pro" w:hAnsi="Source Sans Pro"/>
          <w:spacing w:val="-2"/>
          <w:sz w:val="32"/>
          <w:szCs w:val="32"/>
          <w:lang w:val="de-CH"/>
        </w:rPr>
        <w:t xml:space="preserve"> </w:t>
      </w:r>
      <w:r w:rsidR="00F34B8A" w:rsidRPr="00B4081D">
        <w:rPr>
          <w:rFonts w:ascii="Source Sans Pro" w:hAnsi="Source Sans Pro"/>
          <w:spacing w:val="-2"/>
          <w:sz w:val="32"/>
          <w:szCs w:val="32"/>
          <w:lang w:val="de-CH"/>
        </w:rPr>
        <w:t>Auftragsvolumen</w:t>
      </w:r>
      <w:r w:rsidR="00F34B8A" w:rsidRPr="6D5A2AB4">
        <w:rPr>
          <w:rFonts w:ascii="Source Sans Pro" w:hAnsi="Source Sans Pro"/>
          <w:spacing w:val="-2"/>
          <w:sz w:val="32"/>
          <w:szCs w:val="32"/>
          <w:lang w:val="de-CH"/>
        </w:rPr>
        <w:t xml:space="preserve"> </w:t>
      </w:r>
      <w:r w:rsidR="004A7D99" w:rsidRPr="00C94D37">
        <w:rPr>
          <w:rFonts w:ascii="Source Sans Pro" w:hAnsi="Source Sans Pro"/>
          <w:spacing w:val="-2"/>
          <w:sz w:val="32"/>
          <w:szCs w:val="32"/>
          <w:lang w:val="de-CH"/>
        </w:rPr>
        <w:t>über</w:t>
      </w:r>
      <w:r w:rsidR="00F34B8A" w:rsidRPr="00C94D37">
        <w:rPr>
          <w:rFonts w:ascii="Source Sans Pro" w:hAnsi="Source Sans Pro"/>
          <w:spacing w:val="-2"/>
          <w:sz w:val="32"/>
          <w:szCs w:val="32"/>
          <w:lang w:val="de-CH"/>
        </w:rPr>
        <w:t xml:space="preserve"> CHF </w:t>
      </w:r>
      <w:r w:rsidR="0078436B" w:rsidRPr="00C94D37">
        <w:rPr>
          <w:rFonts w:ascii="Source Sans Pro" w:hAnsi="Source Sans Pro"/>
          <w:sz w:val="32"/>
          <w:szCs w:val="32"/>
          <w:lang w:val="de-CH"/>
        </w:rPr>
        <w:t xml:space="preserve">310 </w:t>
      </w:r>
      <w:r w:rsidR="00F34B8A" w:rsidRPr="00C94D37">
        <w:rPr>
          <w:rFonts w:ascii="Source Sans Pro" w:hAnsi="Source Sans Pro"/>
          <w:sz w:val="32"/>
          <w:szCs w:val="32"/>
          <w:lang w:val="de-CH"/>
        </w:rPr>
        <w:t>Mio</w:t>
      </w:r>
      <w:r w:rsidR="00F34B8A" w:rsidRPr="6D5A2AB4">
        <w:rPr>
          <w:rFonts w:ascii="Source Sans Pro" w:hAnsi="Source Sans Pro"/>
          <w:sz w:val="32"/>
          <w:szCs w:val="32"/>
          <w:lang w:val="de-CH"/>
        </w:rPr>
        <w:t>.</w:t>
      </w:r>
    </w:p>
    <w:p w14:paraId="6F018AAF" w14:textId="51EA1957" w:rsidR="005A7DE0" w:rsidRDefault="00DD5BD6" w:rsidP="008E5394">
      <w:pPr>
        <w:pStyle w:val="paragraph"/>
        <w:shd w:val="clear" w:color="auto" w:fill="FFFFFF" w:themeFill="background1"/>
        <w:spacing w:line="288" w:lineRule="auto"/>
        <w:textAlignment w:val="baseline"/>
        <w:rPr>
          <w:rFonts w:ascii="Source Sans Pro" w:hAnsi="Source Sans Pro"/>
          <w:spacing w:val="-2"/>
        </w:rPr>
      </w:pPr>
      <w:r w:rsidRPr="1F179017">
        <w:rPr>
          <w:rFonts w:ascii="Source Sans Pro" w:hAnsi="Source Sans Pro" w:cstheme="minorBidi"/>
          <w:b/>
          <w:bCs/>
          <w:spacing w:val="-2"/>
        </w:rPr>
        <w:t>Glattpark (</w:t>
      </w:r>
      <w:r w:rsidRPr="00B4081D">
        <w:rPr>
          <w:rFonts w:ascii="Source Sans Pro" w:hAnsi="Source Sans Pro" w:cstheme="minorBidi"/>
          <w:b/>
          <w:bCs/>
          <w:spacing w:val="-2"/>
        </w:rPr>
        <w:t>Opfikon)</w:t>
      </w:r>
      <w:r w:rsidR="005964CA" w:rsidRPr="00B4081D">
        <w:rPr>
          <w:rFonts w:ascii="Source Sans Pro" w:hAnsi="Source Sans Pro" w:cstheme="minorBidi"/>
          <w:b/>
          <w:bCs/>
          <w:spacing w:val="-2"/>
        </w:rPr>
        <w:t>,</w:t>
      </w:r>
      <w:r w:rsidR="00B872D7" w:rsidRPr="00B4081D">
        <w:rPr>
          <w:rFonts w:ascii="Source Sans Pro" w:hAnsi="Source Sans Pro" w:cstheme="minorBidi"/>
          <w:b/>
          <w:bCs/>
          <w:spacing w:val="-2"/>
        </w:rPr>
        <w:t xml:space="preserve"> </w:t>
      </w:r>
      <w:r w:rsidR="00B4081D" w:rsidRPr="00B4081D">
        <w:rPr>
          <w:rFonts w:ascii="Source Sans Pro" w:hAnsi="Source Sans Pro" w:cstheme="minorBidi"/>
          <w:b/>
          <w:bCs/>
          <w:spacing w:val="-2"/>
        </w:rPr>
        <w:t>20</w:t>
      </w:r>
      <w:r w:rsidR="00B872D7" w:rsidRPr="00B4081D">
        <w:rPr>
          <w:rFonts w:ascii="Source Sans Pro" w:hAnsi="Source Sans Pro" w:cstheme="minorBidi"/>
          <w:b/>
          <w:bCs/>
          <w:spacing w:val="-2"/>
        </w:rPr>
        <w:t>. März</w:t>
      </w:r>
      <w:r w:rsidR="005964CA" w:rsidRPr="00B4081D">
        <w:rPr>
          <w:rFonts w:ascii="Source Sans Pro" w:hAnsi="Source Sans Pro" w:cstheme="minorBidi"/>
          <w:b/>
          <w:bCs/>
          <w:spacing w:val="-2"/>
        </w:rPr>
        <w:t xml:space="preserve"> 202</w:t>
      </w:r>
      <w:r w:rsidR="0041249C" w:rsidRPr="00B4081D">
        <w:rPr>
          <w:rFonts w:ascii="Source Sans Pro" w:hAnsi="Source Sans Pro" w:cstheme="minorBidi"/>
          <w:b/>
          <w:bCs/>
          <w:spacing w:val="-2"/>
        </w:rPr>
        <w:t>6</w:t>
      </w:r>
      <w:r w:rsidR="005964CA" w:rsidRPr="00B4081D">
        <w:rPr>
          <w:rFonts w:ascii="Source Sans Pro" w:hAnsi="Source Sans Pro"/>
          <w:spacing w:val="-2"/>
        </w:rPr>
        <w:t xml:space="preserve"> –</w:t>
      </w:r>
      <w:r w:rsidR="005964CA" w:rsidRPr="00B4081D">
        <w:rPr>
          <w:spacing w:val="-2"/>
        </w:rPr>
        <w:t xml:space="preserve"> </w:t>
      </w:r>
      <w:r w:rsidR="00D749FE" w:rsidRPr="00B4081D">
        <w:rPr>
          <w:rFonts w:ascii="Source Sans Pro" w:hAnsi="Source Sans Pro"/>
          <w:spacing w:val="-2"/>
        </w:rPr>
        <w:t xml:space="preserve">Implenia </w:t>
      </w:r>
      <w:r w:rsidR="00035F16" w:rsidRPr="00B4081D">
        <w:rPr>
          <w:rFonts w:ascii="Source Sans Pro" w:hAnsi="Source Sans Pro"/>
          <w:spacing w:val="-2"/>
        </w:rPr>
        <w:t>gewinnt</w:t>
      </w:r>
      <w:r w:rsidR="00E3256B" w:rsidRPr="00B4081D">
        <w:rPr>
          <w:rFonts w:ascii="Source Sans Pro" w:hAnsi="Source Sans Pro"/>
          <w:spacing w:val="-2"/>
        </w:rPr>
        <w:t xml:space="preserve"> </w:t>
      </w:r>
      <w:r w:rsidR="00D749FE" w:rsidRPr="00B4081D">
        <w:rPr>
          <w:rFonts w:ascii="Source Sans Pro" w:hAnsi="Source Sans Pro"/>
          <w:spacing w:val="-2"/>
        </w:rPr>
        <w:t xml:space="preserve">in der Schweiz </w:t>
      </w:r>
      <w:r w:rsidR="00184D8D" w:rsidRPr="00B4081D">
        <w:rPr>
          <w:rFonts w:ascii="Source Sans Pro" w:hAnsi="Source Sans Pro"/>
          <w:spacing w:val="-2"/>
        </w:rPr>
        <w:t xml:space="preserve">und in Deutschland </w:t>
      </w:r>
      <w:r w:rsidR="00D749FE" w:rsidRPr="00B4081D">
        <w:rPr>
          <w:rFonts w:ascii="Source Sans Pro" w:hAnsi="Source Sans Pro"/>
          <w:spacing w:val="-2"/>
        </w:rPr>
        <w:t>neue Hochbau-Aufträge mit einem Auftragsvolumen</w:t>
      </w:r>
      <w:r w:rsidR="00D749FE" w:rsidRPr="00B255BE">
        <w:rPr>
          <w:rFonts w:ascii="Source Sans Pro" w:hAnsi="Source Sans Pro"/>
          <w:spacing w:val="-2"/>
        </w:rPr>
        <w:t xml:space="preserve"> von insgesamt </w:t>
      </w:r>
      <w:r w:rsidR="004A7D99" w:rsidRPr="00E55CA6">
        <w:rPr>
          <w:rFonts w:ascii="Source Sans Pro" w:hAnsi="Source Sans Pro"/>
          <w:spacing w:val="-2"/>
        </w:rPr>
        <w:t>über</w:t>
      </w:r>
      <w:r w:rsidR="00D749FE" w:rsidRPr="00E55CA6">
        <w:rPr>
          <w:rFonts w:ascii="Source Sans Pro" w:hAnsi="Source Sans Pro"/>
          <w:spacing w:val="-2"/>
        </w:rPr>
        <w:t xml:space="preserve"> </w:t>
      </w:r>
      <w:r w:rsidR="00783B4E" w:rsidRPr="00E55CA6">
        <w:rPr>
          <w:rFonts w:ascii="Source Sans Pro" w:hAnsi="Source Sans Pro"/>
          <w:spacing w:val="-2"/>
        </w:rPr>
        <w:t>CHF</w:t>
      </w:r>
      <w:r w:rsidR="00D749FE" w:rsidRPr="00E55CA6">
        <w:rPr>
          <w:rFonts w:ascii="Source Sans Pro" w:hAnsi="Source Sans Pro"/>
          <w:spacing w:val="-2"/>
        </w:rPr>
        <w:t xml:space="preserve"> </w:t>
      </w:r>
      <w:r w:rsidR="0078436B" w:rsidRPr="00E55CA6">
        <w:rPr>
          <w:rFonts w:ascii="Source Sans Pro" w:hAnsi="Source Sans Pro"/>
          <w:spacing w:val="-2"/>
        </w:rPr>
        <w:t xml:space="preserve">310 </w:t>
      </w:r>
      <w:r w:rsidR="00D749FE" w:rsidRPr="00E55CA6">
        <w:rPr>
          <w:rFonts w:ascii="Source Sans Pro" w:hAnsi="Source Sans Pro"/>
          <w:spacing w:val="-2"/>
        </w:rPr>
        <w:t>Mio.</w:t>
      </w:r>
      <w:r w:rsidR="00D749FE" w:rsidRPr="00B255BE">
        <w:rPr>
          <w:rFonts w:ascii="Source Sans Pro" w:hAnsi="Source Sans Pro"/>
          <w:spacing w:val="-2"/>
        </w:rPr>
        <w:t xml:space="preserve"> </w:t>
      </w:r>
      <w:r w:rsidR="00081D20">
        <w:rPr>
          <w:rFonts w:ascii="Source Sans Pro" w:hAnsi="Source Sans Pro"/>
          <w:spacing w:val="-2"/>
        </w:rPr>
        <w:t>Die Projekte werden im Zeitraum von 2026-20</w:t>
      </w:r>
      <w:r w:rsidR="003068E8">
        <w:rPr>
          <w:rFonts w:ascii="Source Sans Pro" w:hAnsi="Source Sans Pro"/>
          <w:spacing w:val="-2"/>
        </w:rPr>
        <w:t>28</w:t>
      </w:r>
      <w:r w:rsidR="00081D20">
        <w:rPr>
          <w:rFonts w:ascii="Source Sans Pro" w:hAnsi="Source Sans Pro"/>
          <w:spacing w:val="-2"/>
        </w:rPr>
        <w:t xml:space="preserve"> realisiert. </w:t>
      </w:r>
      <w:r w:rsidR="00D9195D">
        <w:rPr>
          <w:rFonts w:ascii="Source Sans Pro" w:hAnsi="Source Sans Pro"/>
          <w:spacing w:val="-2"/>
        </w:rPr>
        <w:t>Mit diesen</w:t>
      </w:r>
      <w:r w:rsidR="00D9195D" w:rsidRPr="00B255BE">
        <w:rPr>
          <w:rFonts w:ascii="Source Sans Pro" w:hAnsi="Source Sans Pro"/>
          <w:spacing w:val="-2"/>
        </w:rPr>
        <w:t xml:space="preserve"> </w:t>
      </w:r>
      <w:r w:rsidR="00372F3C" w:rsidRPr="00B255BE">
        <w:rPr>
          <w:rFonts w:ascii="Source Sans Pro" w:hAnsi="Source Sans Pro"/>
          <w:spacing w:val="-2"/>
        </w:rPr>
        <w:t xml:space="preserve">anspruchsvollen </w:t>
      </w:r>
      <w:r w:rsidR="00964511" w:rsidRPr="00B255BE">
        <w:rPr>
          <w:rFonts w:ascii="Source Sans Pro" w:hAnsi="Source Sans Pro"/>
          <w:spacing w:val="-2"/>
        </w:rPr>
        <w:t>Projekte</w:t>
      </w:r>
      <w:r w:rsidR="00D9195D">
        <w:rPr>
          <w:rFonts w:ascii="Source Sans Pro" w:hAnsi="Source Sans Pro"/>
          <w:spacing w:val="-2"/>
        </w:rPr>
        <w:t>n gestaltet und baut die Gruppe</w:t>
      </w:r>
      <w:r w:rsidR="00964511" w:rsidRPr="00B255BE">
        <w:rPr>
          <w:rFonts w:ascii="Source Sans Pro" w:hAnsi="Source Sans Pro"/>
          <w:spacing w:val="-2"/>
        </w:rPr>
        <w:t xml:space="preserve"> </w:t>
      </w:r>
      <w:r w:rsidR="1FCBF6F6" w:rsidRPr="00B255BE">
        <w:rPr>
          <w:rFonts w:ascii="Source Sans Pro" w:hAnsi="Source Sans Pro"/>
          <w:spacing w:val="-2"/>
        </w:rPr>
        <w:t xml:space="preserve">nachhaltige </w:t>
      </w:r>
      <w:r w:rsidR="00372F3C" w:rsidRPr="00B255BE">
        <w:rPr>
          <w:rFonts w:ascii="Source Sans Pro" w:hAnsi="Source Sans Pro"/>
          <w:spacing w:val="-2"/>
        </w:rPr>
        <w:t xml:space="preserve">Lebensräume, Arbeitswelten und </w:t>
      </w:r>
      <w:r w:rsidR="00184D8D">
        <w:rPr>
          <w:rFonts w:ascii="Source Sans Pro" w:hAnsi="Source Sans Pro"/>
          <w:spacing w:val="-2"/>
        </w:rPr>
        <w:t xml:space="preserve">spezialisierte </w:t>
      </w:r>
      <w:r w:rsidR="00372F3C" w:rsidRPr="00B255BE">
        <w:rPr>
          <w:rFonts w:ascii="Source Sans Pro" w:hAnsi="Source Sans Pro"/>
          <w:spacing w:val="-2"/>
        </w:rPr>
        <w:t>Infrastruk</w:t>
      </w:r>
      <w:r w:rsidR="00E5379A" w:rsidRPr="00B255BE">
        <w:rPr>
          <w:rFonts w:ascii="Source Sans Pro" w:hAnsi="Source Sans Pro"/>
          <w:spacing w:val="-2"/>
        </w:rPr>
        <w:t>tur</w:t>
      </w:r>
      <w:r w:rsidR="00184D8D">
        <w:rPr>
          <w:rFonts w:ascii="Source Sans Pro" w:hAnsi="Source Sans Pro"/>
          <w:spacing w:val="-2"/>
        </w:rPr>
        <w:t>bauten</w:t>
      </w:r>
      <w:r w:rsidR="00E5379A" w:rsidRPr="00B255BE">
        <w:rPr>
          <w:rFonts w:ascii="Source Sans Pro" w:hAnsi="Source Sans Pro"/>
          <w:spacing w:val="-2"/>
        </w:rPr>
        <w:t xml:space="preserve"> für künftige Generationen. </w:t>
      </w:r>
    </w:p>
    <w:p w14:paraId="250C2B89" w14:textId="4D0C5091" w:rsidR="008E5394" w:rsidRPr="002F6BEC" w:rsidRDefault="00E85720" w:rsidP="00DD1D40">
      <w:pPr>
        <w:pStyle w:val="paragraph"/>
        <w:shd w:val="clear" w:color="auto" w:fill="FFFFFF" w:themeFill="background1"/>
        <w:spacing w:line="288" w:lineRule="auto"/>
        <w:textAlignment w:val="baseline"/>
        <w:rPr>
          <w:rFonts w:ascii="Source Sans Pro" w:hAnsi="Source Sans Pro"/>
          <w:spacing w:val="-2"/>
        </w:rPr>
      </w:pPr>
      <w:r w:rsidRPr="1F179017">
        <w:rPr>
          <w:rFonts w:ascii="Source Sans Pro" w:eastAsiaTheme="minorEastAsia" w:hAnsi="Source Sans Pro"/>
          <w:b/>
          <w:bCs/>
        </w:rPr>
        <w:t>Quartier</w:t>
      </w:r>
      <w:r w:rsidR="005A7DE0" w:rsidRPr="1F179017">
        <w:rPr>
          <w:rFonts w:ascii="Source Sans Pro" w:eastAsiaTheme="minorEastAsia" w:hAnsi="Source Sans Pro"/>
          <w:b/>
          <w:bCs/>
        </w:rPr>
        <w:t xml:space="preserve"> «Jardins en </w:t>
      </w:r>
      <w:proofErr w:type="spellStart"/>
      <w:r w:rsidR="005A7DE0" w:rsidRPr="1F179017">
        <w:rPr>
          <w:rFonts w:ascii="Source Sans Pro" w:eastAsiaTheme="minorEastAsia" w:hAnsi="Source Sans Pro"/>
          <w:b/>
          <w:bCs/>
        </w:rPr>
        <w:t>Ville</w:t>
      </w:r>
      <w:proofErr w:type="spellEnd"/>
      <w:r w:rsidR="005A7DE0" w:rsidRPr="1F179017">
        <w:rPr>
          <w:rFonts w:ascii="Source Sans Pro" w:eastAsiaTheme="minorEastAsia" w:hAnsi="Source Sans Pro"/>
          <w:b/>
          <w:bCs/>
        </w:rPr>
        <w:t>» in Vevey</w:t>
      </w:r>
      <w:r w:rsidR="1BAF4A06" w:rsidRPr="1F179017">
        <w:rPr>
          <w:rFonts w:ascii="Source Sans Pro" w:eastAsiaTheme="minorEastAsia" w:hAnsi="Source Sans Pro"/>
          <w:i/>
          <w:iCs/>
        </w:rPr>
        <w:t xml:space="preserve"> </w:t>
      </w:r>
      <w:r w:rsidR="00DD1D40">
        <w:rPr>
          <w:rFonts w:ascii="Source Sans Pro" w:eastAsiaTheme="minorEastAsia" w:hAnsi="Source Sans Pro"/>
          <w:b/>
          <w:bCs/>
        </w:rPr>
        <w:br/>
      </w:r>
      <w:r w:rsidR="00920EED" w:rsidRPr="00DD1D40">
        <w:rPr>
          <w:rFonts w:ascii="Source Sans Pro" w:hAnsi="Source Sans Pro"/>
          <w:spacing w:val="-2"/>
        </w:rPr>
        <w:t xml:space="preserve">In der </w:t>
      </w:r>
      <w:r w:rsidR="00920EED" w:rsidRPr="002F6BEC">
        <w:rPr>
          <w:rFonts w:ascii="Source Sans Pro" w:hAnsi="Source Sans Pro"/>
          <w:spacing w:val="-2"/>
        </w:rPr>
        <w:t>nachgefragten Genfer</w:t>
      </w:r>
      <w:r w:rsidR="00D95D22" w:rsidRPr="002F6BEC">
        <w:rPr>
          <w:rFonts w:ascii="Source Sans Pro" w:hAnsi="Source Sans Pro"/>
          <w:spacing w:val="-2"/>
        </w:rPr>
        <w:t>s</w:t>
      </w:r>
      <w:r w:rsidR="00920EED" w:rsidRPr="002F6BEC">
        <w:rPr>
          <w:rFonts w:ascii="Source Sans Pro" w:hAnsi="Source Sans Pro"/>
          <w:spacing w:val="-2"/>
        </w:rPr>
        <w:t>ee</w:t>
      </w:r>
      <w:r w:rsidR="00D95D22" w:rsidRPr="002F6BEC">
        <w:rPr>
          <w:rFonts w:ascii="Source Sans Pro" w:hAnsi="Source Sans Pro"/>
          <w:spacing w:val="-2"/>
        </w:rPr>
        <w:t>r</w:t>
      </w:r>
      <w:r w:rsidR="00920EED" w:rsidRPr="002F6BEC">
        <w:rPr>
          <w:rFonts w:ascii="Source Sans Pro" w:hAnsi="Source Sans Pro"/>
          <w:spacing w:val="-2"/>
        </w:rPr>
        <w:t xml:space="preserve">egion </w:t>
      </w:r>
      <w:r w:rsidR="003E78CB" w:rsidRPr="002F6BEC">
        <w:rPr>
          <w:rFonts w:ascii="Source Sans Pro" w:hAnsi="Source Sans Pro"/>
          <w:spacing w:val="-2"/>
        </w:rPr>
        <w:t xml:space="preserve">erstellt Implenia </w:t>
      </w:r>
      <w:r w:rsidR="00454FAF" w:rsidRPr="002F6BEC">
        <w:rPr>
          <w:rFonts w:ascii="Source Sans Pro" w:hAnsi="Source Sans Pro"/>
          <w:spacing w:val="-2"/>
        </w:rPr>
        <w:t xml:space="preserve">als Totalunternehmer </w:t>
      </w:r>
      <w:r w:rsidR="0067563F" w:rsidRPr="002F6BEC">
        <w:rPr>
          <w:rFonts w:ascii="Source Sans Pro" w:hAnsi="Source Sans Pro"/>
          <w:spacing w:val="-2"/>
        </w:rPr>
        <w:t xml:space="preserve">für </w:t>
      </w:r>
      <w:r w:rsidR="0045378E" w:rsidRPr="002F6BEC">
        <w:rPr>
          <w:rFonts w:ascii="Source Sans Pro" w:hAnsi="Source Sans Pro"/>
          <w:spacing w:val="-2"/>
        </w:rPr>
        <w:t xml:space="preserve">das </w:t>
      </w:r>
      <w:r w:rsidR="00934EF2" w:rsidRPr="002F6BEC">
        <w:rPr>
          <w:rFonts w:ascii="Source Sans Pro" w:hAnsi="Source Sans Pro"/>
          <w:spacing w:val="-2"/>
        </w:rPr>
        <w:t xml:space="preserve">neue Quartier </w:t>
      </w:r>
      <w:r w:rsidR="0045378E" w:rsidRPr="002F6BEC">
        <w:rPr>
          <w:rFonts w:ascii="Source Sans Pro" w:hAnsi="Source Sans Pro"/>
          <w:spacing w:val="-2"/>
        </w:rPr>
        <w:t xml:space="preserve">«Jardins en </w:t>
      </w:r>
      <w:proofErr w:type="spellStart"/>
      <w:r w:rsidR="0045378E" w:rsidRPr="002F6BEC">
        <w:rPr>
          <w:rFonts w:ascii="Source Sans Pro" w:hAnsi="Source Sans Pro"/>
          <w:spacing w:val="-2"/>
        </w:rPr>
        <w:t>Ville</w:t>
      </w:r>
      <w:proofErr w:type="spellEnd"/>
      <w:r w:rsidR="0045378E" w:rsidRPr="002F6BEC">
        <w:rPr>
          <w:rFonts w:ascii="Source Sans Pro" w:hAnsi="Source Sans Pro"/>
          <w:spacing w:val="-2"/>
        </w:rPr>
        <w:t xml:space="preserve">» </w:t>
      </w:r>
      <w:r w:rsidR="003E78CB" w:rsidRPr="002F6BEC">
        <w:rPr>
          <w:rFonts w:ascii="Source Sans Pro" w:hAnsi="Source Sans Pro"/>
          <w:spacing w:val="-2"/>
        </w:rPr>
        <w:t xml:space="preserve">182 </w:t>
      </w:r>
      <w:r w:rsidR="00920EED" w:rsidRPr="002F6BEC">
        <w:rPr>
          <w:rFonts w:ascii="Source Sans Pro" w:hAnsi="Source Sans Pro"/>
          <w:spacing w:val="-2"/>
        </w:rPr>
        <w:t>Eigentumsw</w:t>
      </w:r>
      <w:r w:rsidR="003E78CB" w:rsidRPr="002F6BEC">
        <w:rPr>
          <w:rFonts w:ascii="Source Sans Pro" w:hAnsi="Source Sans Pro"/>
          <w:spacing w:val="-2"/>
        </w:rPr>
        <w:t>ohnungen</w:t>
      </w:r>
      <w:r w:rsidR="00454FAF" w:rsidRPr="002F6BEC">
        <w:rPr>
          <w:rFonts w:ascii="Source Sans Pro" w:hAnsi="Source Sans Pro"/>
          <w:spacing w:val="-2"/>
        </w:rPr>
        <w:t>.</w:t>
      </w:r>
      <w:r w:rsidR="006114F8" w:rsidRPr="00240803">
        <w:rPr>
          <w:rFonts w:ascii="Source Sans Pro" w:hAnsi="Source Sans Pro"/>
          <w:spacing w:val="-2"/>
        </w:rPr>
        <w:t xml:space="preserve"> Dazu </w:t>
      </w:r>
      <w:r w:rsidR="0032046A">
        <w:rPr>
          <w:rFonts w:ascii="Source Sans Pro" w:hAnsi="Source Sans Pro"/>
          <w:spacing w:val="-2"/>
        </w:rPr>
        <w:t>entstehen</w:t>
      </w:r>
      <w:r w:rsidR="00E32BA5" w:rsidRPr="00240803">
        <w:rPr>
          <w:rFonts w:ascii="Source Sans Pro" w:hAnsi="Source Sans Pro"/>
          <w:spacing w:val="-2"/>
        </w:rPr>
        <w:t xml:space="preserve"> g</w:t>
      </w:r>
      <w:r w:rsidR="0086612C" w:rsidRPr="002F6BEC">
        <w:rPr>
          <w:rFonts w:ascii="Source Sans Pro" w:hAnsi="Source Sans Pro"/>
          <w:spacing w:val="-2"/>
        </w:rPr>
        <w:t>ewerbliche Nutz</w:t>
      </w:r>
      <w:r w:rsidR="00326122" w:rsidRPr="00240803">
        <w:rPr>
          <w:rFonts w:ascii="Source Sans Pro" w:hAnsi="Source Sans Pro"/>
          <w:spacing w:val="-2"/>
        </w:rPr>
        <w:t>flächen</w:t>
      </w:r>
      <w:r w:rsidR="00A44295" w:rsidRPr="002F6BEC">
        <w:rPr>
          <w:rFonts w:ascii="Source Sans Pro" w:hAnsi="Source Sans Pro"/>
          <w:spacing w:val="-2"/>
        </w:rPr>
        <w:t xml:space="preserve">, </w:t>
      </w:r>
      <w:r w:rsidR="0076155B" w:rsidRPr="00240803">
        <w:rPr>
          <w:rFonts w:ascii="Source Sans Pro" w:hAnsi="Source Sans Pro"/>
          <w:spacing w:val="-2"/>
        </w:rPr>
        <w:t xml:space="preserve">eine </w:t>
      </w:r>
      <w:r w:rsidR="009725F0">
        <w:rPr>
          <w:rFonts w:ascii="Source Sans Pro" w:hAnsi="Source Sans Pro"/>
          <w:spacing w:val="-2"/>
        </w:rPr>
        <w:t xml:space="preserve">zweistöckige </w:t>
      </w:r>
      <w:r w:rsidR="0076155B" w:rsidRPr="00240803">
        <w:rPr>
          <w:rFonts w:ascii="Source Sans Pro" w:hAnsi="Source Sans Pro"/>
          <w:spacing w:val="-2"/>
        </w:rPr>
        <w:t xml:space="preserve">Parkgarage und </w:t>
      </w:r>
      <w:r w:rsidR="006A5DCC" w:rsidRPr="00240803">
        <w:rPr>
          <w:rFonts w:ascii="Source Sans Pro" w:hAnsi="Source Sans Pro"/>
          <w:spacing w:val="-2"/>
        </w:rPr>
        <w:t xml:space="preserve">im Zentrum </w:t>
      </w:r>
      <w:r w:rsidR="0076155B" w:rsidRPr="00240803">
        <w:rPr>
          <w:rFonts w:ascii="Source Sans Pro" w:hAnsi="Source Sans Pro"/>
          <w:spacing w:val="-2"/>
        </w:rPr>
        <w:t>ein</w:t>
      </w:r>
      <w:r w:rsidR="003A11E5" w:rsidRPr="00240803">
        <w:rPr>
          <w:rFonts w:ascii="Source Sans Pro" w:hAnsi="Source Sans Pro"/>
          <w:spacing w:val="-2"/>
        </w:rPr>
        <w:t>e</w:t>
      </w:r>
      <w:r w:rsidR="00962378" w:rsidRPr="00240803">
        <w:rPr>
          <w:rFonts w:ascii="Source Sans Pro" w:hAnsi="Source Sans Pro"/>
          <w:spacing w:val="-2"/>
        </w:rPr>
        <w:t xml:space="preserve"> grosse Grünanlage</w:t>
      </w:r>
      <w:r w:rsidR="001D7081" w:rsidRPr="002F6BEC">
        <w:rPr>
          <w:rFonts w:ascii="Source Sans Pro" w:hAnsi="Source Sans Pro"/>
          <w:spacing w:val="-2"/>
        </w:rPr>
        <w:t xml:space="preserve">. </w:t>
      </w:r>
      <w:r w:rsidR="00667CE6" w:rsidRPr="002F6BEC">
        <w:rPr>
          <w:rFonts w:ascii="Source Sans Pro" w:hAnsi="Source Sans Pro"/>
          <w:spacing w:val="-2"/>
        </w:rPr>
        <w:t xml:space="preserve">Den künftigen </w:t>
      </w:r>
      <w:r w:rsidR="00726D69" w:rsidRPr="00240803">
        <w:rPr>
          <w:rFonts w:ascii="Source Sans Pro" w:hAnsi="Source Sans Pro"/>
          <w:spacing w:val="-2"/>
        </w:rPr>
        <w:t>Nutzern</w:t>
      </w:r>
      <w:r w:rsidR="00EC110E" w:rsidRPr="002F6BEC">
        <w:rPr>
          <w:rFonts w:ascii="Source Sans Pro" w:hAnsi="Source Sans Pro"/>
          <w:spacing w:val="-2"/>
        </w:rPr>
        <w:t xml:space="preserve"> steht </w:t>
      </w:r>
      <w:r w:rsidR="004D5AE7">
        <w:rPr>
          <w:rFonts w:ascii="Source Sans Pro" w:hAnsi="Source Sans Pro"/>
          <w:spacing w:val="-2"/>
        </w:rPr>
        <w:t xml:space="preserve">auch </w:t>
      </w:r>
      <w:r w:rsidR="00934EF2" w:rsidRPr="002F6BEC">
        <w:rPr>
          <w:rFonts w:ascii="Source Sans Pro" w:hAnsi="Source Sans Pro"/>
          <w:spacing w:val="-2"/>
        </w:rPr>
        <w:t xml:space="preserve">eine </w:t>
      </w:r>
      <w:r w:rsidR="00C52B3B" w:rsidRPr="002F6BEC">
        <w:rPr>
          <w:rFonts w:ascii="Source Sans Pro" w:hAnsi="Source Sans Pro"/>
          <w:spacing w:val="-2"/>
        </w:rPr>
        <w:t xml:space="preserve">Dachterrasse </w:t>
      </w:r>
      <w:r w:rsidR="002F5AAD" w:rsidRPr="002F6BEC">
        <w:rPr>
          <w:rFonts w:ascii="Source Sans Pro" w:hAnsi="Source Sans Pro"/>
          <w:spacing w:val="-2"/>
        </w:rPr>
        <w:t xml:space="preserve">mit </w:t>
      </w:r>
      <w:r w:rsidR="008C3DF4">
        <w:rPr>
          <w:rFonts w:ascii="Source Sans Pro" w:hAnsi="Source Sans Pro"/>
          <w:spacing w:val="-2"/>
        </w:rPr>
        <w:t xml:space="preserve">Park sowie </w:t>
      </w:r>
      <w:r w:rsidR="003B079F" w:rsidRPr="002F6BEC">
        <w:rPr>
          <w:rFonts w:ascii="Source Sans Pro" w:hAnsi="Source Sans Pro"/>
          <w:spacing w:val="-2"/>
        </w:rPr>
        <w:t xml:space="preserve">Obst- und </w:t>
      </w:r>
      <w:r w:rsidR="002F5AAD" w:rsidRPr="002F6BEC">
        <w:rPr>
          <w:rFonts w:ascii="Source Sans Pro" w:hAnsi="Source Sans Pro"/>
          <w:spacing w:val="-2"/>
        </w:rPr>
        <w:t xml:space="preserve">Gemüsegärten </w:t>
      </w:r>
      <w:r w:rsidR="00C52B3B" w:rsidRPr="002F6BEC">
        <w:rPr>
          <w:rFonts w:ascii="Source Sans Pro" w:hAnsi="Source Sans Pro"/>
          <w:spacing w:val="-2"/>
        </w:rPr>
        <w:t>zur Verfügung</w:t>
      </w:r>
      <w:r w:rsidR="003B079F" w:rsidRPr="002F6BEC">
        <w:rPr>
          <w:rFonts w:ascii="Source Sans Pro" w:hAnsi="Source Sans Pro"/>
          <w:spacing w:val="-2"/>
        </w:rPr>
        <w:t xml:space="preserve">. </w:t>
      </w:r>
      <w:r w:rsidR="00047BA0">
        <w:rPr>
          <w:rFonts w:ascii="Source Sans Pro" w:hAnsi="Source Sans Pro"/>
          <w:spacing w:val="-2"/>
        </w:rPr>
        <w:t>Die</w:t>
      </w:r>
      <w:r w:rsidR="00E51703" w:rsidRPr="00240803">
        <w:rPr>
          <w:rFonts w:ascii="Source Sans Pro" w:hAnsi="Source Sans Pro"/>
          <w:spacing w:val="-2"/>
        </w:rPr>
        <w:t xml:space="preserve"> </w:t>
      </w:r>
      <w:r w:rsidR="00DA3D62" w:rsidRPr="00DA3D62">
        <w:rPr>
          <w:rFonts w:ascii="Source Sans Pro" w:hAnsi="Source Sans Pro"/>
          <w:spacing w:val="-2"/>
        </w:rPr>
        <w:t>PEFC/FSC-zertifizierte</w:t>
      </w:r>
      <w:r w:rsidR="00DA3D62">
        <w:rPr>
          <w:rFonts w:ascii="Source Sans Pro" w:hAnsi="Source Sans Pro"/>
          <w:spacing w:val="-2"/>
        </w:rPr>
        <w:t xml:space="preserve"> </w:t>
      </w:r>
      <w:r w:rsidR="00E51703" w:rsidRPr="00240803">
        <w:rPr>
          <w:rFonts w:ascii="Source Sans Pro" w:hAnsi="Source Sans Pro"/>
          <w:spacing w:val="-2"/>
        </w:rPr>
        <w:t xml:space="preserve">Holzkonstruktion </w:t>
      </w:r>
      <w:r w:rsidR="00DC07FD" w:rsidRPr="002F6BEC">
        <w:rPr>
          <w:rFonts w:ascii="Source Sans Pro" w:hAnsi="Source Sans Pro"/>
          <w:spacing w:val="-2"/>
        </w:rPr>
        <w:t>soll Minergie-Eco- und CECB A/B</w:t>
      </w:r>
      <w:r w:rsidR="00286D28">
        <w:rPr>
          <w:rFonts w:ascii="Source Sans Pro" w:hAnsi="Source Sans Pro"/>
          <w:spacing w:val="-2"/>
        </w:rPr>
        <w:t>-</w:t>
      </w:r>
      <w:r w:rsidR="006730FD" w:rsidRPr="002F6BEC">
        <w:rPr>
          <w:rFonts w:ascii="Source Sans Pro" w:hAnsi="Source Sans Pro"/>
          <w:spacing w:val="-2"/>
        </w:rPr>
        <w:t>Standards erfüllen</w:t>
      </w:r>
      <w:r w:rsidR="00070BA5">
        <w:rPr>
          <w:rFonts w:ascii="Source Sans Pro" w:hAnsi="Source Sans Pro"/>
          <w:spacing w:val="-2"/>
        </w:rPr>
        <w:t xml:space="preserve">. </w:t>
      </w:r>
    </w:p>
    <w:p w14:paraId="372C97C8" w14:textId="165E3FBF" w:rsidR="51130F01" w:rsidRDefault="51130F01" w:rsidP="5887DF8A">
      <w:pPr>
        <w:pStyle w:val="paragraph"/>
        <w:shd w:val="clear" w:color="auto" w:fill="FFFFFF" w:themeFill="background1"/>
        <w:spacing w:line="288" w:lineRule="auto"/>
        <w:rPr>
          <w:rFonts w:ascii="Source Sans Pro" w:eastAsia="Calibri" w:hAnsi="Source Sans Pro"/>
        </w:rPr>
      </w:pPr>
      <w:r w:rsidRPr="133C9438">
        <w:rPr>
          <w:rFonts w:ascii="Source Sans Pro" w:eastAsia="Calibri" w:hAnsi="Source Sans Pro"/>
          <w:b/>
          <w:bCs/>
        </w:rPr>
        <w:t>Spinelli Wohnquartier</w:t>
      </w:r>
      <w:r w:rsidR="54F53BAE" w:rsidRPr="133C9438">
        <w:rPr>
          <w:rFonts w:ascii="Source Sans Pro" w:eastAsia="Calibri" w:hAnsi="Source Sans Pro"/>
          <w:b/>
          <w:bCs/>
        </w:rPr>
        <w:t xml:space="preserve"> in</w:t>
      </w:r>
      <w:r w:rsidRPr="133C9438">
        <w:rPr>
          <w:rFonts w:ascii="Source Sans Pro" w:eastAsia="Calibri" w:hAnsi="Source Sans Pro"/>
          <w:b/>
          <w:bCs/>
        </w:rPr>
        <w:t xml:space="preserve"> Mannheim </w:t>
      </w:r>
      <w:r>
        <w:br/>
      </w:r>
      <w:r w:rsidRPr="133C9438">
        <w:rPr>
          <w:rFonts w:ascii="Source Sans Pro" w:eastAsia="Calibri" w:hAnsi="Source Sans Pro"/>
        </w:rPr>
        <w:t xml:space="preserve">In Mannheim errichtet Implenia schlüsselfertig eine </w:t>
      </w:r>
      <w:r w:rsidR="2BD6C934" w:rsidRPr="133C9438">
        <w:rPr>
          <w:rFonts w:ascii="Source Sans Pro" w:eastAsia="Calibri" w:hAnsi="Source Sans Pro"/>
        </w:rPr>
        <w:t>Neubau-</w:t>
      </w:r>
      <w:r w:rsidRPr="133C9438">
        <w:rPr>
          <w:rFonts w:ascii="Source Sans Pro" w:eastAsia="Calibri" w:hAnsi="Source Sans Pro"/>
        </w:rPr>
        <w:t>Wohnanlage in Holz</w:t>
      </w:r>
      <w:r w:rsidR="711C6C7D" w:rsidRPr="133C9438">
        <w:rPr>
          <w:rFonts w:ascii="Source Sans Pro" w:eastAsia="Calibri" w:hAnsi="Source Sans Pro"/>
        </w:rPr>
        <w:t>-H</w:t>
      </w:r>
      <w:r w:rsidRPr="133C9438">
        <w:rPr>
          <w:rFonts w:ascii="Source Sans Pro" w:eastAsia="Calibri" w:hAnsi="Source Sans Pro"/>
        </w:rPr>
        <w:t>ybridbauweise am BUGA-Park</w:t>
      </w:r>
      <w:r w:rsidR="791CD840" w:rsidRPr="133C9438">
        <w:rPr>
          <w:rFonts w:ascii="Source Sans Pro" w:eastAsia="Calibri" w:hAnsi="Source Sans Pro"/>
        </w:rPr>
        <w:t xml:space="preserve">: </w:t>
      </w:r>
      <w:r w:rsidRPr="133C9438">
        <w:rPr>
          <w:rFonts w:ascii="Source Sans Pro" w:eastAsia="Calibri" w:hAnsi="Source Sans Pro"/>
        </w:rPr>
        <w:t>zwei viergeschossige Gebäuderiegel sowie sieben vier- bis sechsgeschossige Punkthäuse</w:t>
      </w:r>
      <w:r w:rsidR="74F0A718" w:rsidRPr="133C9438">
        <w:rPr>
          <w:rFonts w:ascii="Source Sans Pro" w:eastAsia="Calibri" w:hAnsi="Source Sans Pro"/>
        </w:rPr>
        <w:t>r</w:t>
      </w:r>
      <w:r w:rsidRPr="133C9438">
        <w:rPr>
          <w:rFonts w:ascii="Source Sans Pro" w:eastAsia="Calibri" w:hAnsi="Source Sans Pro"/>
        </w:rPr>
        <w:t xml:space="preserve"> mit insgesamt 225 Wohneinheiten. Das Spinelli-Quartier wird als erstes Stadtquartier für den gesamten Entwicklungsprozess von der Deutsche Gesellschaft für Nachhaltiges Bauen (DGNB) zertifiziert.</w:t>
      </w:r>
    </w:p>
    <w:p w14:paraId="09611D52" w14:textId="267C13A3" w:rsidR="00AA049C" w:rsidRPr="00AA049C" w:rsidRDefault="00AA049C" w:rsidP="00AA049C">
      <w:pPr>
        <w:pStyle w:val="paragraph"/>
        <w:shd w:val="clear" w:color="auto" w:fill="FFFFFF" w:themeFill="background1"/>
        <w:spacing w:line="288" w:lineRule="auto"/>
        <w:rPr>
          <w:rFonts w:ascii="Source Sans Pro" w:eastAsia="Calibri" w:hAnsi="Source Sans Pro"/>
        </w:rPr>
      </w:pPr>
      <w:r w:rsidRPr="0006107D">
        <w:rPr>
          <w:rFonts w:ascii="Source Sans Pro" w:eastAsia="Calibri" w:hAnsi="Source Sans Pro"/>
          <w:b/>
          <w:bCs/>
        </w:rPr>
        <w:t>Weiterer nachhaltiger Wohnraum in Deutschland und der Schweiz</w:t>
      </w:r>
      <w:r w:rsidRPr="0006107D">
        <w:rPr>
          <w:rFonts w:ascii="Source Sans Pro" w:eastAsia="Calibri" w:hAnsi="Source Sans Pro"/>
        </w:rPr>
        <w:br/>
        <w:t xml:space="preserve">In Frankfurts erstem Klimaschutzquartier </w:t>
      </w:r>
      <w:r w:rsidR="007E0F40" w:rsidRPr="0006107D">
        <w:rPr>
          <w:rFonts w:ascii="Source Sans Pro" w:eastAsia="Calibri" w:hAnsi="Source Sans Pro"/>
        </w:rPr>
        <w:t>erstellt</w:t>
      </w:r>
      <w:r w:rsidRPr="0006107D">
        <w:rPr>
          <w:rFonts w:ascii="Source Sans Pro" w:eastAsia="Calibri" w:hAnsi="Source Sans Pro"/>
        </w:rPr>
        <w:t xml:space="preserve"> Implenia zwölf energieeffiziente Wohnhäuser mit rund 160 Passivhaus</w:t>
      </w:r>
      <w:r w:rsidRPr="0006107D">
        <w:rPr>
          <w:rFonts w:ascii="Source Sans Pro" w:eastAsia="Calibri" w:hAnsi="Source Sans Pro"/>
        </w:rPr>
        <w:noBreakHyphen/>
        <w:t xml:space="preserve">Wohneinheiten. In München baut </w:t>
      </w:r>
      <w:r w:rsidR="007E0F40" w:rsidRPr="0006107D">
        <w:rPr>
          <w:rFonts w:ascii="Source Sans Pro" w:eastAsia="Calibri" w:hAnsi="Source Sans Pro"/>
        </w:rPr>
        <w:t xml:space="preserve">die Gruppe </w:t>
      </w:r>
      <w:r w:rsidR="00393F2B" w:rsidRPr="0006107D">
        <w:rPr>
          <w:rFonts w:ascii="Source Sans Pro" w:eastAsia="Calibri" w:hAnsi="Source Sans Pro"/>
        </w:rPr>
        <w:t xml:space="preserve">in einer ARGE </w:t>
      </w:r>
      <w:r w:rsidR="009566FB" w:rsidRPr="0006107D">
        <w:rPr>
          <w:rFonts w:ascii="Source Sans Pro" w:eastAsia="Calibri" w:hAnsi="Source Sans Pro"/>
        </w:rPr>
        <w:t xml:space="preserve">nach einer </w:t>
      </w:r>
      <w:r w:rsidR="00382FEF" w:rsidRPr="0006107D">
        <w:rPr>
          <w:rFonts w:ascii="Source Sans Pro" w:eastAsia="Calibri" w:hAnsi="Source Sans Pro"/>
        </w:rPr>
        <w:t xml:space="preserve">erfolgreichen </w:t>
      </w:r>
      <w:r w:rsidR="009566FB" w:rsidRPr="0006107D">
        <w:rPr>
          <w:rFonts w:ascii="Source Sans Pro" w:eastAsia="Calibri" w:hAnsi="Source Sans Pro"/>
        </w:rPr>
        <w:t>Pre</w:t>
      </w:r>
      <w:r w:rsidR="007F6BAB" w:rsidRPr="0006107D">
        <w:rPr>
          <w:rFonts w:ascii="Source Sans Pro" w:eastAsia="Calibri" w:hAnsi="Source Sans Pro"/>
        </w:rPr>
        <w:t>-</w:t>
      </w:r>
      <w:r w:rsidR="00812EBC">
        <w:rPr>
          <w:rFonts w:ascii="Source Sans Pro" w:eastAsia="Calibri" w:hAnsi="Source Sans Pro"/>
        </w:rPr>
        <w:t>C</w:t>
      </w:r>
      <w:r w:rsidR="009566FB" w:rsidRPr="0006107D">
        <w:rPr>
          <w:rFonts w:ascii="Source Sans Pro" w:eastAsia="Calibri" w:hAnsi="Source Sans Pro"/>
        </w:rPr>
        <w:t>onstruc</w:t>
      </w:r>
      <w:r w:rsidR="001A5430" w:rsidRPr="0006107D">
        <w:rPr>
          <w:rFonts w:ascii="Source Sans Pro" w:eastAsia="Calibri" w:hAnsi="Source Sans Pro"/>
        </w:rPr>
        <w:t>t</w:t>
      </w:r>
      <w:r w:rsidR="009566FB" w:rsidRPr="0006107D">
        <w:rPr>
          <w:rFonts w:ascii="Source Sans Pro" w:eastAsia="Calibri" w:hAnsi="Source Sans Pro"/>
        </w:rPr>
        <w:t xml:space="preserve">ion-Phase </w:t>
      </w:r>
      <w:r w:rsidRPr="0006107D">
        <w:rPr>
          <w:rFonts w:ascii="Source Sans Pro" w:eastAsia="Calibri" w:hAnsi="Source Sans Pro"/>
        </w:rPr>
        <w:t>ein Mehrfamilienhaus mit 186 Wohnungen und ergänzenden</w:t>
      </w:r>
      <w:r w:rsidR="00DD79CA">
        <w:rPr>
          <w:rFonts w:ascii="Source Sans Pro" w:eastAsia="Calibri" w:hAnsi="Source Sans Pro"/>
        </w:rPr>
        <w:t xml:space="preserve"> gewerblichen</w:t>
      </w:r>
      <w:r w:rsidRPr="0006107D">
        <w:rPr>
          <w:rFonts w:ascii="Source Sans Pro" w:eastAsia="Calibri" w:hAnsi="Source Sans Pro"/>
        </w:rPr>
        <w:t xml:space="preserve"> Nutzungen. In Nürnberg </w:t>
      </w:r>
      <w:r w:rsidR="00566277" w:rsidRPr="0006107D">
        <w:rPr>
          <w:rFonts w:ascii="Source Sans Pro" w:eastAsia="Calibri" w:hAnsi="Source Sans Pro"/>
        </w:rPr>
        <w:t xml:space="preserve">realisiert </w:t>
      </w:r>
      <w:r w:rsidRPr="0006107D">
        <w:rPr>
          <w:rFonts w:ascii="Source Sans Pro" w:eastAsia="Calibri" w:hAnsi="Source Sans Pro"/>
        </w:rPr>
        <w:t xml:space="preserve">Implenia </w:t>
      </w:r>
      <w:r w:rsidR="007C6278" w:rsidRPr="0006107D">
        <w:rPr>
          <w:rFonts w:ascii="Source Sans Pro" w:eastAsia="Calibri" w:hAnsi="Source Sans Pro"/>
        </w:rPr>
        <w:t>in ressourcenschonender Holz</w:t>
      </w:r>
      <w:r w:rsidR="6BD84CF6" w:rsidRPr="0006107D">
        <w:rPr>
          <w:rFonts w:ascii="Source Sans Pro" w:eastAsia="Calibri" w:hAnsi="Source Sans Pro"/>
        </w:rPr>
        <w:t>-</w:t>
      </w:r>
      <w:r w:rsidR="007C6278" w:rsidRPr="005A4CD6">
        <w:rPr>
          <w:rFonts w:ascii="Source Sans Pro" w:eastAsia="Calibri" w:hAnsi="Source Sans Pro"/>
        </w:rPr>
        <w:t>Hybridbauweise</w:t>
      </w:r>
      <w:r w:rsidR="007C6278" w:rsidRPr="0006107D">
        <w:rPr>
          <w:rFonts w:ascii="Source Sans Pro" w:eastAsia="Calibri" w:hAnsi="Source Sans Pro"/>
        </w:rPr>
        <w:t xml:space="preserve"> </w:t>
      </w:r>
      <w:r w:rsidRPr="0006107D">
        <w:rPr>
          <w:rFonts w:ascii="Source Sans Pro" w:eastAsia="Calibri" w:hAnsi="Source Sans Pro"/>
        </w:rPr>
        <w:t>drei Gebäude mit 76 Mietwohnungen</w:t>
      </w:r>
      <w:r w:rsidR="00566277" w:rsidRPr="0006107D">
        <w:rPr>
          <w:rFonts w:ascii="Source Sans Pro" w:eastAsia="Calibri" w:hAnsi="Source Sans Pro"/>
        </w:rPr>
        <w:t>, Kita-</w:t>
      </w:r>
      <w:r w:rsidR="00350E6B" w:rsidRPr="0006107D">
        <w:rPr>
          <w:rFonts w:ascii="Source Sans Pro" w:eastAsia="Calibri" w:hAnsi="Source Sans Pro"/>
        </w:rPr>
        <w:t>, Gewerbe- und Tiefgaragenflächen</w:t>
      </w:r>
      <w:r w:rsidRPr="0006107D">
        <w:rPr>
          <w:rFonts w:ascii="Source Sans Pro" w:eastAsia="Calibri" w:hAnsi="Source Sans Pro"/>
        </w:rPr>
        <w:t xml:space="preserve"> </w:t>
      </w:r>
      <w:r w:rsidR="00B07FFC" w:rsidRPr="0006107D">
        <w:rPr>
          <w:rFonts w:ascii="Source Sans Pro" w:eastAsia="Calibri" w:hAnsi="Source Sans Pro"/>
        </w:rPr>
        <w:t xml:space="preserve">in </w:t>
      </w:r>
      <w:r w:rsidR="007C6278" w:rsidRPr="0006107D">
        <w:rPr>
          <w:rFonts w:ascii="Source Sans Pro" w:eastAsia="Calibri" w:hAnsi="Source Sans Pro"/>
        </w:rPr>
        <w:t>partnerschaftlichem Vertragsmodell.</w:t>
      </w:r>
      <w:r w:rsidRPr="0006107D">
        <w:rPr>
          <w:rFonts w:ascii="Source Sans Pro" w:eastAsia="Calibri" w:hAnsi="Source Sans Pro"/>
        </w:rPr>
        <w:t xml:space="preserve"> </w:t>
      </w:r>
      <w:r w:rsidR="00382FEF" w:rsidRPr="0006107D">
        <w:rPr>
          <w:rFonts w:ascii="Source Sans Pro" w:eastAsia="Calibri" w:hAnsi="Source Sans Pro"/>
        </w:rPr>
        <w:t xml:space="preserve">Darüber hinaus </w:t>
      </w:r>
      <w:r w:rsidR="00566D8F" w:rsidRPr="0006107D">
        <w:rPr>
          <w:rFonts w:ascii="Source Sans Pro" w:eastAsia="Calibri" w:hAnsi="Source Sans Pro"/>
        </w:rPr>
        <w:t>erstellt Implenia</w:t>
      </w:r>
      <w:r w:rsidR="00382FEF" w:rsidRPr="0006107D">
        <w:rPr>
          <w:rFonts w:ascii="Source Sans Pro" w:eastAsia="Calibri" w:hAnsi="Source Sans Pro"/>
        </w:rPr>
        <w:t xml:space="preserve"> i</w:t>
      </w:r>
      <w:r w:rsidRPr="0006107D">
        <w:rPr>
          <w:rFonts w:ascii="Source Sans Pro" w:eastAsia="Calibri" w:hAnsi="Source Sans Pro"/>
        </w:rPr>
        <w:t>n Jena ein weiteres Wohnquartier in Holzbauweise</w:t>
      </w:r>
      <w:r w:rsidR="00F27415" w:rsidRPr="0006107D">
        <w:rPr>
          <w:rFonts w:ascii="Source Sans Pro" w:eastAsia="Calibri" w:hAnsi="Source Sans Pro"/>
        </w:rPr>
        <w:t>.</w:t>
      </w:r>
      <w:r w:rsidR="00164CD2" w:rsidRPr="00ED578C">
        <w:rPr>
          <w:rFonts w:ascii="Source Sans Pro" w:eastAsia="Calibri" w:hAnsi="Source Sans Pro"/>
        </w:rPr>
        <w:t xml:space="preserve"> </w:t>
      </w:r>
      <w:r w:rsidR="00164CD2" w:rsidRPr="0006107D">
        <w:rPr>
          <w:rFonts w:ascii="Source Sans Pro" w:eastAsia="Calibri" w:hAnsi="Source Sans Pro"/>
        </w:rPr>
        <w:t xml:space="preserve">In der Schweiz </w:t>
      </w:r>
      <w:r w:rsidR="00611C7D" w:rsidRPr="0006107D">
        <w:rPr>
          <w:rFonts w:ascii="Source Sans Pro" w:eastAsia="Calibri" w:hAnsi="Source Sans Pro"/>
        </w:rPr>
        <w:t xml:space="preserve">erhielt Implenia den Auftrag für die </w:t>
      </w:r>
      <w:r w:rsidR="00BF22AC" w:rsidRPr="0006107D">
        <w:rPr>
          <w:rFonts w:ascii="Source Sans Pro" w:eastAsia="Calibri" w:hAnsi="Source Sans Pro"/>
        </w:rPr>
        <w:t>Realisierung</w:t>
      </w:r>
      <w:r w:rsidR="00164CD2" w:rsidRPr="0006107D">
        <w:rPr>
          <w:rFonts w:ascii="Source Sans Pro" w:eastAsia="Calibri" w:hAnsi="Source Sans Pro"/>
        </w:rPr>
        <w:t xml:space="preserve"> </w:t>
      </w:r>
      <w:r w:rsidR="00611C7D" w:rsidRPr="0006107D">
        <w:rPr>
          <w:rFonts w:ascii="Source Sans Pro" w:eastAsia="Calibri" w:hAnsi="Source Sans Pro"/>
        </w:rPr>
        <w:t xml:space="preserve">von </w:t>
      </w:r>
      <w:r w:rsidR="00164CD2" w:rsidRPr="0006107D">
        <w:rPr>
          <w:rFonts w:ascii="Source Sans Pro" w:eastAsia="Calibri" w:hAnsi="Source Sans Pro"/>
        </w:rPr>
        <w:t>acht Minergie-zertifizierte</w:t>
      </w:r>
      <w:r w:rsidR="00A208A0" w:rsidRPr="0006107D">
        <w:rPr>
          <w:rFonts w:ascii="Source Sans Pro" w:eastAsia="Calibri" w:hAnsi="Source Sans Pro"/>
        </w:rPr>
        <w:t>n</w:t>
      </w:r>
      <w:r w:rsidR="00164CD2" w:rsidRPr="0006107D">
        <w:rPr>
          <w:rFonts w:ascii="Source Sans Pro" w:eastAsia="Calibri" w:hAnsi="Source Sans Pro"/>
        </w:rPr>
        <w:t xml:space="preserve"> Mehrfamilienhäuser</w:t>
      </w:r>
      <w:r w:rsidR="00A208A0" w:rsidRPr="0006107D">
        <w:rPr>
          <w:rFonts w:ascii="Source Sans Pro" w:eastAsia="Calibri" w:hAnsi="Source Sans Pro"/>
        </w:rPr>
        <w:t>n</w:t>
      </w:r>
      <w:r w:rsidR="00164CD2" w:rsidRPr="0006107D">
        <w:rPr>
          <w:rFonts w:ascii="Source Sans Pro" w:eastAsia="Calibri" w:hAnsi="Source Sans Pro"/>
        </w:rPr>
        <w:t xml:space="preserve"> mit 107 klimafreundlich versorgten Wohnungen</w:t>
      </w:r>
      <w:r w:rsidR="00611C7D" w:rsidRPr="0006107D">
        <w:rPr>
          <w:rFonts w:ascii="Source Sans Pro" w:eastAsia="Calibri" w:hAnsi="Source Sans Pro"/>
        </w:rPr>
        <w:t xml:space="preserve"> in Payerne</w:t>
      </w:r>
      <w:r w:rsidR="00164CD2" w:rsidRPr="0006107D">
        <w:rPr>
          <w:rFonts w:ascii="Source Sans Pro" w:eastAsia="Calibri" w:hAnsi="Source Sans Pro"/>
        </w:rPr>
        <w:t xml:space="preserve">. </w:t>
      </w:r>
      <w:r w:rsidR="00E33F02" w:rsidRPr="0006107D">
        <w:rPr>
          <w:rFonts w:ascii="Source Sans Pro" w:hAnsi="Source Sans Pro"/>
          <w:spacing w:val="-2"/>
        </w:rPr>
        <w:t>Dieses</w:t>
      </w:r>
      <w:r w:rsidR="00164CD2" w:rsidRPr="0006107D">
        <w:rPr>
          <w:rFonts w:ascii="Source Sans Pro" w:hAnsi="Source Sans Pro"/>
          <w:spacing w:val="-2"/>
        </w:rPr>
        <w:t xml:space="preserve"> Projekt wurde</w:t>
      </w:r>
      <w:r w:rsidR="00BF22AC" w:rsidRPr="0006107D">
        <w:rPr>
          <w:rFonts w:ascii="Source Sans Pro" w:hAnsi="Source Sans Pro"/>
          <w:spacing w:val="-2"/>
        </w:rPr>
        <w:t xml:space="preserve"> bereits</w:t>
      </w:r>
      <w:r w:rsidR="00164CD2" w:rsidRPr="0006107D">
        <w:rPr>
          <w:rFonts w:ascii="Source Sans Pro" w:hAnsi="Source Sans Pro"/>
          <w:spacing w:val="-2"/>
        </w:rPr>
        <w:t xml:space="preserve"> durch Implenia entwickelt und </w:t>
      </w:r>
      <w:r w:rsidR="00BF22AC" w:rsidRPr="0006107D">
        <w:rPr>
          <w:rFonts w:ascii="Source Sans Pro" w:hAnsi="Source Sans Pro"/>
          <w:spacing w:val="-2"/>
        </w:rPr>
        <w:t xml:space="preserve">anschliessend </w:t>
      </w:r>
      <w:r w:rsidR="00164CD2" w:rsidRPr="0006107D">
        <w:rPr>
          <w:rFonts w:ascii="Source Sans Pro" w:hAnsi="Source Sans Pro"/>
          <w:spacing w:val="-2"/>
        </w:rPr>
        <w:t>an Investoren verkauft.</w:t>
      </w:r>
    </w:p>
    <w:p w14:paraId="4C4E8B36" w14:textId="72482B0B" w:rsidR="007D61BF" w:rsidRPr="004D152C" w:rsidRDefault="00885C09" w:rsidP="000E15C9">
      <w:pPr>
        <w:pStyle w:val="paragraph"/>
        <w:shd w:val="clear" w:color="auto" w:fill="FFFFFF" w:themeFill="background1"/>
        <w:spacing w:line="288" w:lineRule="auto"/>
        <w:textAlignment w:val="baseline"/>
        <w:rPr>
          <w:rFonts w:ascii="Source Sans Pro" w:eastAsiaTheme="minorEastAsia" w:hAnsi="Source Sans Pro"/>
        </w:rPr>
      </w:pPr>
      <w:r w:rsidRPr="75FFD5E5">
        <w:rPr>
          <w:rFonts w:ascii="Source Sans Pro" w:eastAsiaTheme="minorEastAsia" w:hAnsi="Source Sans Pro"/>
          <w:b/>
          <w:bCs/>
        </w:rPr>
        <w:t xml:space="preserve">Betriebs- und Produktionsgebäude </w:t>
      </w:r>
      <w:r w:rsidR="00C27CC7" w:rsidRPr="75FFD5E5">
        <w:rPr>
          <w:rFonts w:ascii="Source Sans Pro" w:eastAsiaTheme="minorEastAsia" w:hAnsi="Source Sans Pro"/>
          <w:b/>
          <w:bCs/>
        </w:rPr>
        <w:t xml:space="preserve">Justizvollzugsanstalt </w:t>
      </w:r>
      <w:r w:rsidR="00831268" w:rsidRPr="75FFD5E5">
        <w:rPr>
          <w:rFonts w:ascii="Source Sans Pro" w:eastAsiaTheme="minorEastAsia" w:hAnsi="Source Sans Pro"/>
          <w:b/>
          <w:bCs/>
        </w:rPr>
        <w:t xml:space="preserve">in </w:t>
      </w:r>
      <w:r w:rsidR="00C27CC7" w:rsidRPr="75FFD5E5">
        <w:rPr>
          <w:rFonts w:ascii="Source Sans Pro" w:eastAsiaTheme="minorEastAsia" w:hAnsi="Source Sans Pro"/>
          <w:b/>
          <w:bCs/>
        </w:rPr>
        <w:t>Siegburg</w:t>
      </w:r>
      <w:r w:rsidR="04687D34" w:rsidRPr="75FFD5E5">
        <w:rPr>
          <w:rFonts w:ascii="Source Sans Pro" w:eastAsiaTheme="minorEastAsia" w:hAnsi="Source Sans Pro"/>
          <w:b/>
          <w:bCs/>
        </w:rPr>
        <w:t xml:space="preserve"> </w:t>
      </w:r>
      <w:r w:rsidR="00DD1D40">
        <w:rPr>
          <w:rFonts w:ascii="Source Sans Pro" w:eastAsiaTheme="minorEastAsia" w:hAnsi="Source Sans Pro"/>
          <w:b/>
        </w:rPr>
        <w:br/>
      </w:r>
      <w:r w:rsidR="3239AD23" w:rsidRPr="00240803">
        <w:rPr>
          <w:rFonts w:ascii="Source Sans Pro" w:hAnsi="Source Sans Pro"/>
          <w:spacing w:val="-2"/>
        </w:rPr>
        <w:t>Implenia</w:t>
      </w:r>
      <w:r w:rsidR="00421290">
        <w:rPr>
          <w:rFonts w:ascii="Source Sans Pro" w:hAnsi="Source Sans Pro"/>
          <w:spacing w:val="-2"/>
        </w:rPr>
        <w:t xml:space="preserve"> wird </w:t>
      </w:r>
      <w:r w:rsidR="3239AD23" w:rsidRPr="00240803">
        <w:rPr>
          <w:rFonts w:ascii="Source Sans Pro" w:hAnsi="Source Sans Pro"/>
          <w:spacing w:val="-2"/>
        </w:rPr>
        <w:t>auf dem Gelände der</w:t>
      </w:r>
      <w:r w:rsidR="00421290">
        <w:rPr>
          <w:rFonts w:ascii="Source Sans Pro" w:hAnsi="Source Sans Pro"/>
          <w:spacing w:val="-2"/>
        </w:rPr>
        <w:t xml:space="preserve"> bestehenden</w:t>
      </w:r>
      <w:r w:rsidR="3239AD23" w:rsidRPr="00240803">
        <w:rPr>
          <w:rFonts w:ascii="Source Sans Pro" w:hAnsi="Source Sans Pro"/>
          <w:spacing w:val="-2"/>
        </w:rPr>
        <w:t xml:space="preserve"> Justizvollzugsanstalt Siegburg </w:t>
      </w:r>
      <w:r w:rsidR="00421290">
        <w:rPr>
          <w:rFonts w:ascii="Source Sans Pro" w:hAnsi="Source Sans Pro"/>
          <w:spacing w:val="-2"/>
        </w:rPr>
        <w:t xml:space="preserve">neue </w:t>
      </w:r>
      <w:r w:rsidR="3239AD23" w:rsidRPr="00240803">
        <w:rPr>
          <w:rFonts w:ascii="Source Sans Pro" w:hAnsi="Source Sans Pro"/>
          <w:spacing w:val="-2"/>
        </w:rPr>
        <w:t xml:space="preserve">Betriebs- und Produktionsstätten </w:t>
      </w:r>
      <w:r w:rsidR="004534E0" w:rsidRPr="00240803">
        <w:rPr>
          <w:rFonts w:ascii="Source Sans Pro" w:hAnsi="Source Sans Pro"/>
          <w:spacing w:val="-2"/>
        </w:rPr>
        <w:t>sowie</w:t>
      </w:r>
      <w:r w:rsidR="3239AD23" w:rsidRPr="00240803">
        <w:rPr>
          <w:rFonts w:ascii="Source Sans Pro" w:hAnsi="Source Sans Pro"/>
          <w:spacing w:val="-2"/>
        </w:rPr>
        <w:t xml:space="preserve"> Aussenanlagen in einem partnerschaftlichen</w:t>
      </w:r>
      <w:r w:rsidRPr="00240803">
        <w:rPr>
          <w:rFonts w:ascii="Source Sans Pro" w:hAnsi="Source Sans Pro"/>
          <w:spacing w:val="-2"/>
        </w:rPr>
        <w:t xml:space="preserve"> Vertrags- und Abwicklungsmodell </w:t>
      </w:r>
      <w:r w:rsidR="005E4C4D">
        <w:rPr>
          <w:rFonts w:ascii="Source Sans Pro" w:hAnsi="Source Sans Pro"/>
          <w:spacing w:val="-2"/>
        </w:rPr>
        <w:t xml:space="preserve">erstellen </w:t>
      </w:r>
      <w:r w:rsidRPr="00240803">
        <w:rPr>
          <w:rFonts w:ascii="Source Sans Pro" w:hAnsi="Source Sans Pro"/>
          <w:spacing w:val="-2"/>
        </w:rPr>
        <w:t xml:space="preserve">– </w:t>
      </w:r>
      <w:r w:rsidR="3239AD23" w:rsidRPr="00240803">
        <w:rPr>
          <w:rFonts w:ascii="Source Sans Pro" w:hAnsi="Source Sans Pro"/>
          <w:spacing w:val="-2"/>
        </w:rPr>
        <w:t xml:space="preserve">sämtliche Planungs- und Ausführungsleistungen </w:t>
      </w:r>
      <w:r w:rsidRPr="00240803">
        <w:rPr>
          <w:rFonts w:ascii="Source Sans Pro" w:hAnsi="Source Sans Pro"/>
          <w:spacing w:val="-2"/>
        </w:rPr>
        <w:t>sind integriert</w:t>
      </w:r>
      <w:r w:rsidR="3239AD23" w:rsidRPr="00240803">
        <w:rPr>
          <w:rFonts w:ascii="Source Sans Pro" w:hAnsi="Source Sans Pro"/>
          <w:spacing w:val="-2"/>
        </w:rPr>
        <w:t xml:space="preserve">. </w:t>
      </w:r>
      <w:r w:rsidR="00EC37CA" w:rsidRPr="00240803">
        <w:rPr>
          <w:rFonts w:ascii="Source Sans Pro" w:hAnsi="Source Sans Pro"/>
          <w:spacing w:val="-2"/>
        </w:rPr>
        <w:t xml:space="preserve">Zusätzlich entwickelt Implenia ein </w:t>
      </w:r>
      <w:r w:rsidR="3239AD23" w:rsidRPr="00240803">
        <w:rPr>
          <w:rFonts w:ascii="Source Sans Pro" w:hAnsi="Source Sans Pro"/>
          <w:spacing w:val="-2"/>
        </w:rPr>
        <w:t>umfassende</w:t>
      </w:r>
      <w:r w:rsidR="00EC37CA" w:rsidRPr="00240803">
        <w:rPr>
          <w:rFonts w:ascii="Source Sans Pro" w:hAnsi="Source Sans Pro"/>
          <w:spacing w:val="-2"/>
        </w:rPr>
        <w:t>s</w:t>
      </w:r>
      <w:r w:rsidR="3239AD23" w:rsidRPr="00240803">
        <w:rPr>
          <w:rFonts w:ascii="Source Sans Pro" w:hAnsi="Source Sans Pro"/>
          <w:spacing w:val="-2"/>
        </w:rPr>
        <w:t xml:space="preserve"> Sicherheitskonzept</w:t>
      </w:r>
      <w:r w:rsidR="00EC37CA" w:rsidRPr="00240803">
        <w:rPr>
          <w:rFonts w:ascii="Source Sans Pro" w:hAnsi="Source Sans Pro"/>
          <w:spacing w:val="-2"/>
        </w:rPr>
        <w:t xml:space="preserve"> </w:t>
      </w:r>
      <w:r w:rsidR="009B0114">
        <w:rPr>
          <w:rFonts w:ascii="Source Sans Pro" w:hAnsi="Source Sans Pro"/>
          <w:spacing w:val="-2"/>
        </w:rPr>
        <w:t xml:space="preserve">und </w:t>
      </w:r>
      <w:r w:rsidR="009B0114" w:rsidRPr="00240803">
        <w:rPr>
          <w:rFonts w:ascii="Source Sans Pro" w:hAnsi="Source Sans Pro"/>
          <w:spacing w:val="-2"/>
        </w:rPr>
        <w:t>setzt</w:t>
      </w:r>
      <w:r w:rsidR="009B0114">
        <w:rPr>
          <w:rFonts w:ascii="Source Sans Pro" w:hAnsi="Source Sans Pro"/>
          <w:spacing w:val="-2"/>
        </w:rPr>
        <w:t xml:space="preserve"> dieses auch</w:t>
      </w:r>
      <w:r w:rsidR="009B0114" w:rsidRPr="00240803">
        <w:rPr>
          <w:rFonts w:ascii="Source Sans Pro" w:hAnsi="Source Sans Pro"/>
          <w:spacing w:val="-2"/>
        </w:rPr>
        <w:t xml:space="preserve"> </w:t>
      </w:r>
      <w:r w:rsidR="00EC37CA" w:rsidRPr="00240803">
        <w:rPr>
          <w:rFonts w:ascii="Source Sans Pro" w:hAnsi="Source Sans Pro"/>
          <w:spacing w:val="-2"/>
        </w:rPr>
        <w:t>um</w:t>
      </w:r>
      <w:r w:rsidR="3239AD23" w:rsidRPr="00240803">
        <w:rPr>
          <w:rFonts w:ascii="Source Sans Pro" w:hAnsi="Source Sans Pro"/>
          <w:spacing w:val="-2"/>
        </w:rPr>
        <w:t>.</w:t>
      </w:r>
      <w:r w:rsidR="00FE5199">
        <w:rPr>
          <w:rFonts w:ascii="Source Sans Pro" w:hAnsi="Source Sans Pro"/>
          <w:spacing w:val="-2"/>
        </w:rPr>
        <w:br/>
      </w:r>
      <w:r w:rsidR="00382FEF">
        <w:rPr>
          <w:rFonts w:ascii="Source Sans Pro" w:eastAsiaTheme="minorEastAsia" w:hAnsi="Source Sans Pro"/>
          <w:b/>
          <w:bCs/>
        </w:rPr>
        <w:br/>
      </w:r>
      <w:r w:rsidR="0037751E" w:rsidRPr="75FFD5E5">
        <w:rPr>
          <w:rFonts w:ascii="Source Sans Pro" w:eastAsiaTheme="minorEastAsia" w:hAnsi="Source Sans Pro"/>
          <w:b/>
          <w:bCs/>
        </w:rPr>
        <w:t xml:space="preserve">Neue </w:t>
      </w:r>
      <w:r w:rsidR="00AE23C5" w:rsidRPr="75FFD5E5">
        <w:rPr>
          <w:rFonts w:ascii="Source Sans Pro" w:eastAsiaTheme="minorEastAsia" w:hAnsi="Source Sans Pro"/>
          <w:b/>
          <w:bCs/>
        </w:rPr>
        <w:t>Aufträge</w:t>
      </w:r>
      <w:r w:rsidR="003B74F5" w:rsidRPr="75FFD5E5">
        <w:rPr>
          <w:rFonts w:ascii="Source Sans Pro" w:eastAsiaTheme="minorEastAsia" w:hAnsi="Source Sans Pro"/>
          <w:b/>
          <w:bCs/>
        </w:rPr>
        <w:t xml:space="preserve"> </w:t>
      </w:r>
      <w:r w:rsidR="00F47EAA" w:rsidRPr="75FFD5E5">
        <w:rPr>
          <w:rFonts w:ascii="Source Sans Pro" w:eastAsiaTheme="minorEastAsia" w:hAnsi="Source Sans Pro"/>
          <w:b/>
          <w:bCs/>
        </w:rPr>
        <w:t xml:space="preserve">in Bildung, Forschung und </w:t>
      </w:r>
      <w:proofErr w:type="spellStart"/>
      <w:r w:rsidR="0059053D" w:rsidRPr="75FFD5E5">
        <w:rPr>
          <w:rFonts w:ascii="Source Sans Pro" w:eastAsiaTheme="minorEastAsia" w:hAnsi="Source Sans Pro"/>
          <w:b/>
          <w:bCs/>
        </w:rPr>
        <w:t>P</w:t>
      </w:r>
      <w:r w:rsidR="0059053D">
        <w:rPr>
          <w:rFonts w:ascii="Source Sans Pro" w:eastAsiaTheme="minorEastAsia" w:hAnsi="Source Sans Pro"/>
          <w:b/>
          <w:bCs/>
        </w:rPr>
        <w:t>harma</w:t>
      </w:r>
      <w:proofErr w:type="spellEnd"/>
      <w:r w:rsidR="00DD1D40">
        <w:rPr>
          <w:rFonts w:ascii="Source Sans Pro" w:eastAsiaTheme="minorEastAsia" w:hAnsi="Source Sans Pro"/>
          <w:b/>
          <w:bCs/>
        </w:rPr>
        <w:br/>
      </w:r>
      <w:r w:rsidR="005C1EE4">
        <w:rPr>
          <w:rFonts w:ascii="Source Sans Pro" w:eastAsia="Malgun Gothic" w:hAnsi="Source Sans Pro"/>
        </w:rPr>
        <w:t>Darüber hinaus</w:t>
      </w:r>
      <w:r w:rsidR="00402F9F">
        <w:rPr>
          <w:rFonts w:ascii="Source Sans Pro" w:eastAsia="Malgun Gothic" w:hAnsi="Source Sans Pro"/>
        </w:rPr>
        <w:t xml:space="preserve"> errichtet Implenia f</w:t>
      </w:r>
      <w:r w:rsidR="00402F9F" w:rsidRPr="1F179017">
        <w:rPr>
          <w:rFonts w:ascii="Source Sans Pro" w:eastAsia="Malgun Gothic" w:hAnsi="Source Sans Pro"/>
        </w:rPr>
        <w:t xml:space="preserve">ür die Hochschule Flensburg den erweiterten Rohbau eines Verwaltungsgebäudes als Holzbau. </w:t>
      </w:r>
      <w:r w:rsidR="00D34437">
        <w:rPr>
          <w:rFonts w:ascii="Source Sans Pro" w:eastAsia="Malgun Gothic" w:hAnsi="Source Sans Pro"/>
        </w:rPr>
        <w:t xml:space="preserve">In der Deutschschweiz wurde Implenia </w:t>
      </w:r>
      <w:r w:rsidR="00A74953" w:rsidRPr="75FFD5E5">
        <w:rPr>
          <w:rFonts w:ascii="Source Sans Pro" w:eastAsiaTheme="minorEastAsia" w:hAnsi="Source Sans Pro"/>
        </w:rPr>
        <w:t xml:space="preserve">für mehrere Projekte als Baumeister beauftragt, </w:t>
      </w:r>
      <w:r w:rsidR="00E54331">
        <w:rPr>
          <w:rFonts w:ascii="Source Sans Pro" w:eastAsiaTheme="minorEastAsia" w:hAnsi="Source Sans Pro"/>
        </w:rPr>
        <w:t xml:space="preserve">darunter </w:t>
      </w:r>
      <w:r w:rsidR="00CC7994" w:rsidRPr="75FFD5E5">
        <w:rPr>
          <w:rFonts w:ascii="Source Sans Pro" w:eastAsiaTheme="minorEastAsia" w:hAnsi="Source Sans Pro"/>
        </w:rPr>
        <w:t>für die bauliche Weiterentwicklung eines ehemaligen Industrieareals</w:t>
      </w:r>
      <w:r w:rsidR="00070F47">
        <w:rPr>
          <w:rFonts w:ascii="Source Sans Pro" w:eastAsiaTheme="minorEastAsia" w:hAnsi="Source Sans Pro"/>
        </w:rPr>
        <w:t xml:space="preserve"> und Aufträge für die Pharmaindustrie</w:t>
      </w:r>
      <w:r w:rsidR="00CC7994" w:rsidRPr="75FFD5E5">
        <w:rPr>
          <w:rFonts w:ascii="Source Sans Pro" w:eastAsiaTheme="minorEastAsia" w:hAnsi="Source Sans Pro"/>
        </w:rPr>
        <w:t>.</w:t>
      </w:r>
      <w:r w:rsidR="004D152C">
        <w:rPr>
          <w:rFonts w:ascii="Source Sans Pro" w:eastAsiaTheme="minorEastAsia" w:hAnsi="Source Sans Pro"/>
        </w:rPr>
        <w:t xml:space="preserve"> </w:t>
      </w:r>
      <w:r w:rsidR="07C90F9A" w:rsidRPr="00E074F8">
        <w:rPr>
          <w:rFonts w:ascii="Source Sans Pro" w:eastAsia="Malgun Gothic" w:hAnsi="Source Sans Pro"/>
        </w:rPr>
        <w:t>D</w:t>
      </w:r>
      <w:r w:rsidR="00CC7994" w:rsidRPr="00E074F8">
        <w:rPr>
          <w:rFonts w:ascii="Source Sans Pro" w:eastAsiaTheme="minorEastAsia" w:hAnsi="Source Sans Pro"/>
        </w:rPr>
        <w:t>iverse Planungsmandate und Fassadentechnik-Projekte</w:t>
      </w:r>
      <w:r w:rsidR="7357B74E" w:rsidRPr="00E074F8">
        <w:rPr>
          <w:rFonts w:ascii="Source Sans Pro" w:eastAsiaTheme="minorEastAsia" w:hAnsi="Source Sans Pro"/>
        </w:rPr>
        <w:t xml:space="preserve"> </w:t>
      </w:r>
      <w:r w:rsidR="04F8AFC3" w:rsidRPr="00E074F8">
        <w:rPr>
          <w:rFonts w:ascii="Source Sans Pro" w:eastAsiaTheme="minorEastAsia" w:hAnsi="Source Sans Pro"/>
        </w:rPr>
        <w:t>ergänzen den Auftragsbestand</w:t>
      </w:r>
      <w:r w:rsidR="04F8AFC3" w:rsidRPr="000E5529">
        <w:rPr>
          <w:rFonts w:ascii="Source Sans Pro" w:eastAsiaTheme="minorEastAsia" w:hAnsi="Source Sans Pro"/>
        </w:rPr>
        <w:t>.</w:t>
      </w:r>
    </w:p>
    <w:p w14:paraId="3DB052DA" w14:textId="6A84CC58" w:rsidR="007325F4" w:rsidRDefault="00183A6E" w:rsidP="00240803">
      <w:pPr>
        <w:rPr>
          <w:rFonts w:ascii="Source Sans Pro" w:hAnsi="Source Sans Pro"/>
          <w:sz w:val="22"/>
          <w:szCs w:val="22"/>
          <w:lang w:val="de-CH"/>
        </w:rPr>
      </w:pPr>
      <w:r>
        <w:rPr>
          <w:noProof/>
        </w:rPr>
        <w:drawing>
          <wp:inline distT="0" distB="0" distL="0" distR="0" wp14:anchorId="26783650" wp14:editId="68230AF0">
            <wp:extent cx="5203978" cy="3015865"/>
            <wp:effectExtent l="0" t="0" r="0" b="0"/>
            <wp:docPr id="115988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870" name="Grafik 1"/>
                    <pic:cNvPicPr/>
                  </pic:nvPicPr>
                  <pic:blipFill>
                    <a:blip r:embed="rId11">
                      <a:extLst>
                        <a:ext uri="{28A0092B-C50C-407E-A947-70E740481C1C}">
                          <a14:useLocalDpi xmlns:a14="http://schemas.microsoft.com/office/drawing/2010/main" val="0"/>
                        </a:ext>
                      </a:extLst>
                    </a:blip>
                    <a:srcRect l="4949" r="4949"/>
                    <a:stretch>
                      <a:fillRect/>
                    </a:stretch>
                  </pic:blipFill>
                  <pic:spPr bwMode="auto">
                    <a:xfrm>
                      <a:off x="0" y="0"/>
                      <a:ext cx="5203978" cy="3015865"/>
                    </a:xfrm>
                    <a:prstGeom prst="rect">
                      <a:avLst/>
                    </a:prstGeom>
                    <a:ln>
                      <a:noFill/>
                    </a:ln>
                    <a:extLst>
                      <a:ext uri="{53640926-AAD7-44D8-BBD7-CCE9431645EC}">
                        <a14:shadowObscured xmlns:a14="http://schemas.microsoft.com/office/drawing/2010/main"/>
                      </a:ext>
                    </a:extLst>
                  </pic:spPr>
                </pic:pic>
              </a:graphicData>
            </a:graphic>
          </wp:inline>
        </w:drawing>
      </w:r>
      <w:r w:rsidRPr="00BD3329">
        <w:rPr>
          <w:lang w:val="de-CH"/>
        </w:rPr>
        <w:br/>
      </w:r>
      <w:r w:rsidR="00F846D8" w:rsidRPr="6D5A2AB4">
        <w:rPr>
          <w:rFonts w:ascii="Source Sans Pro" w:hAnsi="Source Sans Pro"/>
          <w:sz w:val="22"/>
          <w:szCs w:val="22"/>
          <w:lang w:val="de-CH"/>
        </w:rPr>
        <w:t>Das Projekt</w:t>
      </w:r>
      <w:r w:rsidR="000A66C6" w:rsidRPr="6D5A2AB4">
        <w:rPr>
          <w:rFonts w:ascii="Source Sans Pro" w:hAnsi="Source Sans Pro"/>
          <w:sz w:val="22"/>
          <w:szCs w:val="22"/>
          <w:lang w:val="de-CH"/>
        </w:rPr>
        <w:t xml:space="preserve"> «</w:t>
      </w:r>
      <w:proofErr w:type="spellStart"/>
      <w:r w:rsidR="000A66C6" w:rsidRPr="6D5A2AB4">
        <w:rPr>
          <w:rFonts w:ascii="Source Sans Pro" w:hAnsi="Source Sans Pro"/>
          <w:sz w:val="22"/>
          <w:szCs w:val="22"/>
          <w:lang w:val="de-CH"/>
        </w:rPr>
        <w:t>Jardins</w:t>
      </w:r>
      <w:proofErr w:type="spellEnd"/>
      <w:r w:rsidR="000A66C6" w:rsidRPr="6D5A2AB4">
        <w:rPr>
          <w:rFonts w:ascii="Source Sans Pro" w:hAnsi="Source Sans Pro"/>
          <w:sz w:val="22"/>
          <w:szCs w:val="22"/>
          <w:lang w:val="de-CH"/>
        </w:rPr>
        <w:t xml:space="preserve"> en </w:t>
      </w:r>
      <w:proofErr w:type="spellStart"/>
      <w:r w:rsidR="000A66C6" w:rsidRPr="6D5A2AB4">
        <w:rPr>
          <w:rFonts w:ascii="Source Sans Pro" w:hAnsi="Source Sans Pro"/>
          <w:sz w:val="22"/>
          <w:szCs w:val="22"/>
          <w:lang w:val="de-CH"/>
        </w:rPr>
        <w:t>Ville</w:t>
      </w:r>
      <w:proofErr w:type="spellEnd"/>
      <w:r w:rsidR="000A66C6" w:rsidRPr="6D5A2AB4">
        <w:rPr>
          <w:rFonts w:ascii="Source Sans Pro" w:hAnsi="Source Sans Pro"/>
          <w:sz w:val="22"/>
          <w:szCs w:val="22"/>
          <w:lang w:val="de-CH"/>
        </w:rPr>
        <w:t xml:space="preserve">» in Vevey, </w:t>
      </w:r>
      <w:r w:rsidR="00905F34" w:rsidRPr="6D5A2AB4">
        <w:rPr>
          <w:rFonts w:ascii="Source Sans Pro" w:hAnsi="Source Sans Pro"/>
          <w:sz w:val="22"/>
          <w:szCs w:val="22"/>
          <w:lang w:val="de-CH"/>
        </w:rPr>
        <w:t>für das</w:t>
      </w:r>
      <w:r w:rsidR="008B420E" w:rsidRPr="6D5A2AB4">
        <w:rPr>
          <w:rFonts w:ascii="Source Sans Pro" w:hAnsi="Source Sans Pro"/>
          <w:sz w:val="22"/>
          <w:szCs w:val="22"/>
          <w:lang w:val="de-CH"/>
        </w:rPr>
        <w:t xml:space="preserve"> </w:t>
      </w:r>
      <w:r w:rsidR="000A66C6" w:rsidRPr="6D5A2AB4">
        <w:rPr>
          <w:rFonts w:ascii="Source Sans Pro" w:hAnsi="Source Sans Pro"/>
          <w:sz w:val="22"/>
          <w:szCs w:val="22"/>
          <w:lang w:val="de-CH"/>
        </w:rPr>
        <w:t xml:space="preserve">Implenia 182 Eigentumswohnungen </w:t>
      </w:r>
      <w:r w:rsidRPr="004177FD">
        <w:rPr>
          <w:lang w:val="de-CH"/>
        </w:rPr>
        <w:br/>
      </w:r>
      <w:r w:rsidR="000A66C6" w:rsidRPr="6D5A2AB4">
        <w:rPr>
          <w:rFonts w:ascii="Source Sans Pro" w:hAnsi="Source Sans Pro"/>
          <w:sz w:val="22"/>
          <w:szCs w:val="22"/>
          <w:lang w:val="de-CH"/>
        </w:rPr>
        <w:t xml:space="preserve">als Totalunternehmer erstellt </w:t>
      </w:r>
      <w:r w:rsidR="00FE6067" w:rsidRPr="6D5A2AB4">
        <w:rPr>
          <w:rFonts w:ascii="Source Sans Pro" w:hAnsi="Source Sans Pro"/>
          <w:sz w:val="22"/>
          <w:szCs w:val="22"/>
          <w:lang w:val="de-CH"/>
        </w:rPr>
        <w:t>(Bild: ©</w:t>
      </w:r>
      <w:r w:rsidR="00184A71" w:rsidRPr="6D5A2AB4">
        <w:rPr>
          <w:rFonts w:ascii="Source Sans Pro" w:hAnsi="Source Sans Pro"/>
          <w:sz w:val="22"/>
          <w:szCs w:val="22"/>
          <w:lang w:val="de-CH"/>
        </w:rPr>
        <w:t xml:space="preserve">Jardins en </w:t>
      </w:r>
      <w:proofErr w:type="spellStart"/>
      <w:r w:rsidR="00184A71" w:rsidRPr="6D5A2AB4">
        <w:rPr>
          <w:rFonts w:ascii="Source Sans Pro" w:hAnsi="Source Sans Pro"/>
          <w:sz w:val="22"/>
          <w:szCs w:val="22"/>
          <w:lang w:val="de-CH"/>
        </w:rPr>
        <w:t>Ville</w:t>
      </w:r>
      <w:proofErr w:type="spellEnd"/>
      <w:r w:rsidR="002C2490" w:rsidRPr="6D5A2AB4">
        <w:rPr>
          <w:rFonts w:ascii="Source Sans Pro" w:hAnsi="Source Sans Pro"/>
          <w:sz w:val="22"/>
          <w:szCs w:val="22"/>
          <w:lang w:val="de-CH"/>
        </w:rPr>
        <w:t>)</w:t>
      </w:r>
      <w:r w:rsidR="00AC649E" w:rsidRPr="6D5A2AB4">
        <w:rPr>
          <w:rFonts w:ascii="Source Sans Pro" w:hAnsi="Source Sans Pro"/>
          <w:sz w:val="22"/>
          <w:szCs w:val="22"/>
          <w:lang w:val="de-CH"/>
        </w:rPr>
        <w:t>.</w:t>
      </w:r>
    </w:p>
    <w:p w14:paraId="03A03865" w14:textId="0786B3E2" w:rsidR="007325F4" w:rsidRDefault="007325F4">
      <w:pPr>
        <w:rPr>
          <w:rFonts w:ascii="Source Sans Pro" w:hAnsi="Source Sans Pro"/>
          <w:sz w:val="22"/>
          <w:szCs w:val="22"/>
          <w:lang w:val="de-CH"/>
        </w:rPr>
      </w:pPr>
    </w:p>
    <w:p w14:paraId="76D87EC9" w14:textId="4084B306" w:rsidR="00543FC7" w:rsidRDefault="007325F4" w:rsidP="00240803">
      <w:pPr>
        <w:rPr>
          <w:rFonts w:ascii="Source Sans Pro" w:hAnsi="Source Sans Pro"/>
          <w:sz w:val="22"/>
          <w:szCs w:val="22"/>
          <w:lang w:val="de-CH"/>
        </w:rPr>
      </w:pPr>
      <w:r>
        <w:rPr>
          <w:noProof/>
        </w:rPr>
        <w:drawing>
          <wp:inline distT="0" distB="0" distL="0" distR="0" wp14:anchorId="3E92C4DE" wp14:editId="2D21CA93">
            <wp:extent cx="5197033" cy="2598517"/>
            <wp:effectExtent l="0" t="0" r="3810" b="0"/>
            <wp:docPr id="1673378452" name="Grafik 1" descr="Ein Bild, das Baum, Gras, Luftbild, Luftfotograf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78452" name="Grafik 1" descr="Ein Bild, das Baum, Gras, Luftbild, Luftfotografie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3548" cy="2606774"/>
                    </a:xfrm>
                    <a:prstGeom prst="rect">
                      <a:avLst/>
                    </a:prstGeom>
                    <a:noFill/>
                    <a:ln>
                      <a:noFill/>
                    </a:ln>
                  </pic:spPr>
                </pic:pic>
              </a:graphicData>
            </a:graphic>
          </wp:inline>
        </w:drawing>
      </w:r>
    </w:p>
    <w:p w14:paraId="4C436AF6" w14:textId="6FF05D4C" w:rsidR="007325F4" w:rsidRDefault="00470BC1" w:rsidP="00240803">
      <w:pPr>
        <w:rPr>
          <w:rFonts w:ascii="Source Sans Pro" w:hAnsi="Source Sans Pro"/>
          <w:sz w:val="22"/>
          <w:szCs w:val="22"/>
          <w:lang w:val="de-CH"/>
        </w:rPr>
      </w:pPr>
      <w:r>
        <w:rPr>
          <w:rFonts w:ascii="Source Sans Pro" w:hAnsi="Source Sans Pro"/>
          <w:sz w:val="22"/>
          <w:szCs w:val="22"/>
          <w:lang w:val="de-CH"/>
        </w:rPr>
        <w:t>Implenia errichtet im Mannheimer Spinelli Quartier insgesamt 225 Wohneinheiten in Holz</w:t>
      </w:r>
      <w:r w:rsidR="001A0C9C">
        <w:rPr>
          <w:rFonts w:ascii="Source Sans Pro" w:hAnsi="Source Sans Pro"/>
          <w:sz w:val="22"/>
          <w:szCs w:val="22"/>
          <w:lang w:val="de-CH"/>
        </w:rPr>
        <w:t>-H</w:t>
      </w:r>
      <w:r>
        <w:rPr>
          <w:rFonts w:ascii="Source Sans Pro" w:hAnsi="Source Sans Pro"/>
          <w:sz w:val="22"/>
          <w:szCs w:val="22"/>
          <w:lang w:val="de-CH"/>
        </w:rPr>
        <w:t>ybrid</w:t>
      </w:r>
      <w:r w:rsidR="001A0C9C">
        <w:rPr>
          <w:rFonts w:ascii="Source Sans Pro" w:hAnsi="Source Sans Pro"/>
          <w:sz w:val="22"/>
          <w:szCs w:val="22"/>
          <w:lang w:val="de-CH"/>
        </w:rPr>
        <w:t>b</w:t>
      </w:r>
      <w:r>
        <w:rPr>
          <w:rFonts w:ascii="Source Sans Pro" w:hAnsi="Source Sans Pro"/>
          <w:sz w:val="22"/>
          <w:szCs w:val="22"/>
          <w:lang w:val="de-CH"/>
        </w:rPr>
        <w:t xml:space="preserve">auweise </w:t>
      </w:r>
      <w:r w:rsidR="007325F4" w:rsidRPr="6D5A2AB4">
        <w:rPr>
          <w:rFonts w:ascii="Source Sans Pro" w:hAnsi="Source Sans Pro"/>
          <w:sz w:val="22"/>
          <w:szCs w:val="22"/>
          <w:lang w:val="de-CH"/>
        </w:rPr>
        <w:t>(Bild: ©</w:t>
      </w:r>
      <w:r w:rsidR="00417042" w:rsidRPr="00FE1A12">
        <w:rPr>
          <w:rFonts w:ascii="Source Sans Pro" w:hAnsi="Source Sans Pro"/>
          <w:sz w:val="22"/>
          <w:szCs w:val="22"/>
          <w:lang w:val="de-CH" w:eastAsia="en-US"/>
        </w:rPr>
        <w:t xml:space="preserve">Entwurf: </w:t>
      </w:r>
      <w:proofErr w:type="spellStart"/>
      <w:r w:rsidR="00417042" w:rsidRPr="00FE1A12">
        <w:rPr>
          <w:rFonts w:ascii="Source Sans Pro" w:hAnsi="Source Sans Pro"/>
          <w:sz w:val="22"/>
          <w:szCs w:val="22"/>
          <w:lang w:val="de-CH" w:eastAsia="en-US"/>
        </w:rPr>
        <w:t>mvm+starke</w:t>
      </w:r>
      <w:proofErr w:type="spellEnd"/>
      <w:r w:rsidR="00417042" w:rsidRPr="00FE1A12">
        <w:rPr>
          <w:rFonts w:ascii="Source Sans Pro" w:hAnsi="Source Sans Pro"/>
          <w:sz w:val="22"/>
          <w:szCs w:val="22"/>
          <w:lang w:val="de-CH" w:eastAsia="en-US"/>
        </w:rPr>
        <w:t xml:space="preserve"> </w:t>
      </w:r>
      <w:proofErr w:type="spellStart"/>
      <w:r w:rsidR="00417042" w:rsidRPr="00FE1A12">
        <w:rPr>
          <w:rFonts w:ascii="Source Sans Pro" w:hAnsi="Source Sans Pro"/>
          <w:sz w:val="22"/>
          <w:szCs w:val="22"/>
          <w:lang w:val="de-CH" w:eastAsia="en-US"/>
        </w:rPr>
        <w:t>architekten</w:t>
      </w:r>
      <w:proofErr w:type="spellEnd"/>
      <w:r w:rsidR="00417042" w:rsidRPr="00FE1A12">
        <w:rPr>
          <w:rFonts w:ascii="Source Sans Pro" w:hAnsi="Source Sans Pro"/>
          <w:sz w:val="22"/>
          <w:szCs w:val="22"/>
          <w:lang w:val="de-CH" w:eastAsia="en-US"/>
        </w:rPr>
        <w:t xml:space="preserve"> / Visualisierung: </w:t>
      </w:r>
      <w:proofErr w:type="spellStart"/>
      <w:r w:rsidR="001A503C">
        <w:rPr>
          <w:rFonts w:ascii="Source Sans Pro" w:hAnsi="Source Sans Pro"/>
          <w:sz w:val="22"/>
          <w:szCs w:val="22"/>
          <w:lang w:val="de-CH" w:eastAsia="en-US"/>
        </w:rPr>
        <w:t>reinraumimages</w:t>
      </w:r>
      <w:proofErr w:type="spellEnd"/>
      <w:r w:rsidR="007325F4" w:rsidRPr="00DC6EA1">
        <w:rPr>
          <w:rFonts w:ascii="Source Sans Pro" w:hAnsi="Source Sans Pro"/>
          <w:sz w:val="22"/>
          <w:szCs w:val="22"/>
          <w:lang w:val="de-CH"/>
        </w:rPr>
        <w:t>).</w:t>
      </w:r>
    </w:p>
    <w:p w14:paraId="5D2AE20E" w14:textId="77777777" w:rsidR="00DD4D1C" w:rsidRDefault="00DD4D1C" w:rsidP="00240803">
      <w:pPr>
        <w:rPr>
          <w:rFonts w:ascii="Source Sans Pro" w:hAnsi="Source Sans Pro"/>
          <w:sz w:val="22"/>
          <w:szCs w:val="22"/>
          <w:lang w:val="de-CH"/>
        </w:rPr>
      </w:pPr>
    </w:p>
    <w:p w14:paraId="449D4831" w14:textId="0E989784" w:rsidR="00DD4D1C" w:rsidRPr="00A4425C" w:rsidRDefault="00DD4D1C" w:rsidP="00240803">
      <w:pPr>
        <w:rPr>
          <w:rFonts w:ascii="Source Sans Pro" w:hAnsi="Source Sans Pro"/>
          <w:sz w:val="22"/>
          <w:szCs w:val="22"/>
          <w:lang w:val="de-CH"/>
        </w:rPr>
      </w:pPr>
      <w:r w:rsidRPr="00A4425C">
        <w:rPr>
          <w:rFonts w:ascii="Source Sans Pro" w:hAnsi="Source Sans Pro"/>
          <w:noProof/>
          <w:sz w:val="22"/>
          <w:szCs w:val="22"/>
          <w:lang w:val="de-CH"/>
        </w:rPr>
        <w:drawing>
          <wp:inline distT="0" distB="0" distL="0" distR="0" wp14:anchorId="0EF9548F" wp14:editId="223C3439">
            <wp:extent cx="5181656" cy="3002929"/>
            <wp:effectExtent l="0" t="0" r="0" b="6985"/>
            <wp:docPr id="5737357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35720" name="Grafik 1"/>
                    <pic:cNvPicPr/>
                  </pic:nvPicPr>
                  <pic:blipFill>
                    <a:blip r:embed="rId13" cstate="print">
                      <a:extLst>
                        <a:ext uri="{28A0092B-C50C-407E-A947-70E740481C1C}">
                          <a14:useLocalDpi xmlns:a14="http://schemas.microsoft.com/office/drawing/2010/main" val="0"/>
                        </a:ext>
                      </a:extLst>
                    </a:blip>
                    <a:srcRect l="1484" r="1484"/>
                    <a:stretch>
                      <a:fillRect/>
                    </a:stretch>
                  </pic:blipFill>
                  <pic:spPr bwMode="auto">
                    <a:xfrm>
                      <a:off x="0" y="0"/>
                      <a:ext cx="5181656" cy="3002929"/>
                    </a:xfrm>
                    <a:prstGeom prst="rect">
                      <a:avLst/>
                    </a:prstGeom>
                    <a:ln>
                      <a:noFill/>
                    </a:ln>
                    <a:extLst>
                      <a:ext uri="{53640926-AAD7-44D8-BBD7-CCE9431645EC}">
                        <a14:shadowObscured xmlns:a14="http://schemas.microsoft.com/office/drawing/2010/main"/>
                      </a:ext>
                    </a:extLst>
                  </pic:spPr>
                </pic:pic>
              </a:graphicData>
            </a:graphic>
          </wp:inline>
        </w:drawing>
      </w:r>
    </w:p>
    <w:p w14:paraId="62747F0E" w14:textId="5497DADD" w:rsidR="00CF5753" w:rsidRDefault="00DF697A" w:rsidP="00980D8C">
      <w:pPr>
        <w:rPr>
          <w:rFonts w:ascii="Source Sans Pro" w:hAnsi="Source Sans Pro"/>
          <w:sz w:val="22"/>
          <w:szCs w:val="22"/>
          <w:lang w:val="de-CH"/>
        </w:rPr>
      </w:pPr>
      <w:r>
        <w:rPr>
          <w:rFonts w:ascii="Source Sans Pro" w:hAnsi="Source Sans Pro"/>
          <w:sz w:val="22"/>
          <w:szCs w:val="22"/>
          <w:lang w:val="de-CH"/>
        </w:rPr>
        <w:t>Mit Implenia als Totalunternehmer ents</w:t>
      </w:r>
      <w:r w:rsidR="00DD5B94">
        <w:rPr>
          <w:rFonts w:ascii="Source Sans Pro" w:hAnsi="Source Sans Pro"/>
          <w:sz w:val="22"/>
          <w:szCs w:val="22"/>
          <w:lang w:val="de-CH"/>
        </w:rPr>
        <w:t xml:space="preserve">teht in Payerne in der Westschweiz </w:t>
      </w:r>
      <w:r w:rsidR="00B578E5">
        <w:rPr>
          <w:rFonts w:ascii="Source Sans Pro" w:hAnsi="Source Sans Pro"/>
          <w:sz w:val="22"/>
          <w:szCs w:val="22"/>
          <w:lang w:val="de-CH"/>
        </w:rPr>
        <w:t>attraktiver</w:t>
      </w:r>
      <w:r w:rsidR="001305A7">
        <w:rPr>
          <w:rFonts w:ascii="Source Sans Pro" w:hAnsi="Source Sans Pro"/>
          <w:sz w:val="22"/>
          <w:szCs w:val="22"/>
          <w:lang w:val="de-CH"/>
        </w:rPr>
        <w:t xml:space="preserve">, nachhaltiger </w:t>
      </w:r>
      <w:r w:rsidR="00583870">
        <w:rPr>
          <w:rFonts w:ascii="Source Sans Pro" w:hAnsi="Source Sans Pro"/>
          <w:sz w:val="22"/>
          <w:szCs w:val="22"/>
          <w:lang w:val="de-CH"/>
        </w:rPr>
        <w:t>Wohnraum</w:t>
      </w:r>
      <w:r w:rsidR="006440AF">
        <w:rPr>
          <w:rFonts w:ascii="Source Sans Pro" w:hAnsi="Source Sans Pro"/>
          <w:sz w:val="22"/>
          <w:szCs w:val="22"/>
          <w:lang w:val="de-CH"/>
        </w:rPr>
        <w:t xml:space="preserve"> </w:t>
      </w:r>
      <w:r w:rsidR="00A97C3D">
        <w:rPr>
          <w:rFonts w:ascii="Source Sans Pro" w:hAnsi="Source Sans Pro"/>
          <w:sz w:val="22"/>
          <w:szCs w:val="22"/>
          <w:lang w:val="de-CH"/>
        </w:rPr>
        <w:t>als</w:t>
      </w:r>
      <w:r w:rsidR="006440AF">
        <w:rPr>
          <w:rFonts w:ascii="Source Sans Pro" w:hAnsi="Source Sans Pro"/>
          <w:sz w:val="22"/>
          <w:szCs w:val="22"/>
          <w:lang w:val="de-CH"/>
        </w:rPr>
        <w:t xml:space="preserve"> Mietwohnungen, Stockwerkeigentum und Seniorenwohnungen </w:t>
      </w:r>
      <w:r w:rsidR="00E4197D" w:rsidRPr="008E7384">
        <w:rPr>
          <w:rFonts w:ascii="Source Sans Pro" w:hAnsi="Source Sans Pro"/>
          <w:sz w:val="22"/>
          <w:szCs w:val="22"/>
          <w:lang w:val="de-CH"/>
        </w:rPr>
        <w:t>(Bild:</w:t>
      </w:r>
      <w:r w:rsidR="008E7384" w:rsidRPr="00A4425C">
        <w:rPr>
          <w:rFonts w:ascii="Source Sans Pro" w:hAnsi="Source Sans Pro"/>
          <w:sz w:val="22"/>
          <w:szCs w:val="22"/>
          <w:lang w:val="de-CH"/>
        </w:rPr>
        <w:t xml:space="preserve"> ©</w:t>
      </w:r>
      <w:proofErr w:type="spellStart"/>
      <w:r w:rsidR="008E7384" w:rsidRPr="00A4425C">
        <w:rPr>
          <w:rFonts w:ascii="Source Sans Pro" w:hAnsi="Source Sans Pro"/>
          <w:sz w:val="22"/>
          <w:szCs w:val="22"/>
          <w:lang w:val="de-CH"/>
        </w:rPr>
        <w:t>Uzufly</w:t>
      </w:r>
      <w:proofErr w:type="spellEnd"/>
      <w:r w:rsidR="00E4197D" w:rsidRPr="00E55CA6">
        <w:rPr>
          <w:rFonts w:ascii="Source Sans Pro" w:hAnsi="Source Sans Pro"/>
          <w:sz w:val="22"/>
          <w:szCs w:val="22"/>
          <w:lang w:val="de-CH"/>
        </w:rPr>
        <w:t>).</w:t>
      </w:r>
      <w:r w:rsidR="00174E90">
        <w:rPr>
          <w:rFonts w:ascii="Source Sans Pro" w:hAnsi="Source Sans Pro"/>
          <w:sz w:val="22"/>
          <w:szCs w:val="22"/>
          <w:lang w:val="de-CH"/>
        </w:rPr>
        <w:br/>
      </w:r>
    </w:p>
    <w:p w14:paraId="0F9B2F82" w14:textId="77777777" w:rsidR="0062129A" w:rsidRPr="00980D8C" w:rsidRDefault="0062129A" w:rsidP="00980D8C">
      <w:pPr>
        <w:rPr>
          <w:rFonts w:ascii="Source Sans Pro" w:hAnsi="Source Sans Pro"/>
          <w:sz w:val="22"/>
          <w:szCs w:val="22"/>
          <w:lang w:val="de-CH"/>
        </w:rPr>
      </w:pPr>
    </w:p>
    <w:p w14:paraId="63E58AC4" w14:textId="41C2FB19" w:rsidR="007964D8" w:rsidRPr="005964CA" w:rsidRDefault="00843D14" w:rsidP="009E5CBC">
      <w:pPr>
        <w:shd w:val="clear" w:color="auto" w:fill="FFFFFF" w:themeFill="background1"/>
        <w:spacing w:line="336" w:lineRule="auto"/>
        <w:rPr>
          <w:rFonts w:ascii="Source Sans Pro" w:hAnsi="Source Sans Pro"/>
          <w:b/>
          <w:sz w:val="22"/>
          <w:szCs w:val="22"/>
          <w:lang w:val="de-CH"/>
        </w:rPr>
      </w:pPr>
      <w:r w:rsidRPr="005964CA">
        <w:rPr>
          <w:rFonts w:ascii="Source Sans Pro" w:hAnsi="Source Sans Pro"/>
          <w:b/>
          <w:sz w:val="22"/>
          <w:szCs w:val="22"/>
          <w:lang w:val="de-CH"/>
        </w:rPr>
        <w:t>Kontakt für Medien</w:t>
      </w:r>
      <w:r w:rsidR="00F95E5A" w:rsidRPr="005964CA">
        <w:rPr>
          <w:rFonts w:ascii="Source Sans Pro" w:hAnsi="Source Sans Pro"/>
          <w:b/>
          <w:sz w:val="22"/>
          <w:szCs w:val="22"/>
          <w:lang w:val="de-CH"/>
        </w:rPr>
        <w:t xml:space="preserve">: </w:t>
      </w:r>
    </w:p>
    <w:p w14:paraId="49273BA4" w14:textId="0D56C622" w:rsidR="005E66B3" w:rsidRPr="00710AC5" w:rsidRDefault="00F95E5A" w:rsidP="009E5CBC">
      <w:pPr>
        <w:shd w:val="clear" w:color="auto" w:fill="FFFFFF" w:themeFill="background1"/>
        <w:spacing w:line="336" w:lineRule="auto"/>
        <w:rPr>
          <w:rFonts w:ascii="Source Sans Pro" w:hAnsi="Source Sans Pro"/>
          <w:color w:val="000000" w:themeColor="text1"/>
          <w:sz w:val="22"/>
          <w:szCs w:val="22"/>
          <w:lang w:val="de-DE"/>
        </w:rPr>
      </w:pPr>
      <w:r w:rsidRPr="00710AC5">
        <w:rPr>
          <w:rFonts w:ascii="Source Sans Pro" w:hAnsi="Source Sans Pro"/>
          <w:color w:val="000000" w:themeColor="text1"/>
          <w:sz w:val="22"/>
          <w:szCs w:val="22"/>
          <w:lang w:val="de-DE"/>
        </w:rPr>
        <w:t xml:space="preserve">Corporate Communications, T +41 58 474 74 77, </w:t>
      </w:r>
      <w:hyperlink r:id="rId14" w:history="1">
        <w:r w:rsidR="00444C15" w:rsidRPr="00710AC5">
          <w:rPr>
            <w:rStyle w:val="Hyperlink"/>
            <w:rFonts w:ascii="Source Sans Pro" w:hAnsi="Source Sans Pro"/>
            <w:sz w:val="22"/>
            <w:szCs w:val="22"/>
            <w:lang w:val="de-DE"/>
          </w:rPr>
          <w:t>communication@implenia.com</w:t>
        </w:r>
      </w:hyperlink>
      <w:r w:rsidR="003D7DAE">
        <w:fldChar w:fldCharType="begin"/>
      </w:r>
      <w:r w:rsidR="003D7DAE" w:rsidRPr="00710AC5">
        <w:rPr>
          <w:lang w:val="de-DE"/>
        </w:rPr>
        <w:instrText>communication@implenia.com" \h</w:instrText>
      </w:r>
      <w:r w:rsidR="003D7DAE">
        <w:fldChar w:fldCharType="separate"/>
      </w:r>
      <w:r w:rsidR="003D7DAE" w:rsidRPr="00710AC5">
        <w:rPr>
          <w:rStyle w:val="Hyperlink"/>
          <w:rFonts w:ascii="Source Sans Pro" w:hAnsi="Source Sans Pro"/>
          <w:sz w:val="22"/>
          <w:szCs w:val="22"/>
          <w:lang w:val="de-DE"/>
        </w:rPr>
        <w:t>communication@implenia.com</w:t>
      </w:r>
      <w:r w:rsidR="003D7DAE">
        <w:fldChar w:fldCharType="end"/>
      </w:r>
      <w:r w:rsidRPr="00710AC5">
        <w:rPr>
          <w:lang w:val="de-DE"/>
        </w:rPr>
        <w:br/>
      </w:r>
    </w:p>
    <w:p w14:paraId="09464BE9" w14:textId="77777777" w:rsidR="009D68AA" w:rsidRDefault="009D68AA" w:rsidP="009E5CBC">
      <w:pPr>
        <w:shd w:val="clear" w:color="auto" w:fill="FFFFFF" w:themeFill="background1"/>
        <w:spacing w:line="336" w:lineRule="auto"/>
        <w:rPr>
          <w:rFonts w:ascii="Source Sans Pro" w:hAnsi="Source Sans Pro"/>
          <w:b/>
          <w:color w:val="000000" w:themeColor="text1"/>
          <w:sz w:val="22"/>
          <w:szCs w:val="22"/>
          <w:lang w:val="de-CH"/>
        </w:rPr>
      </w:pPr>
    </w:p>
    <w:p w14:paraId="32475E92" w14:textId="77777777" w:rsidR="009D68AA" w:rsidRDefault="009D68AA" w:rsidP="009E5CBC">
      <w:pPr>
        <w:shd w:val="clear" w:color="auto" w:fill="FFFFFF" w:themeFill="background1"/>
        <w:spacing w:line="336" w:lineRule="auto"/>
        <w:rPr>
          <w:rFonts w:ascii="Source Sans Pro" w:hAnsi="Source Sans Pro"/>
          <w:b/>
          <w:color w:val="000000" w:themeColor="text1"/>
          <w:sz w:val="22"/>
          <w:szCs w:val="22"/>
          <w:lang w:val="de-CH"/>
        </w:rPr>
      </w:pPr>
    </w:p>
    <w:p w14:paraId="1D0FEE71" w14:textId="68DAF073" w:rsidR="007964D8" w:rsidRPr="005964CA" w:rsidRDefault="00843D14" w:rsidP="009E5CBC">
      <w:pPr>
        <w:shd w:val="clear" w:color="auto" w:fill="FFFFFF" w:themeFill="background1"/>
        <w:spacing w:line="336" w:lineRule="auto"/>
        <w:rPr>
          <w:rFonts w:ascii="Source Sans Pro" w:hAnsi="Source Sans Pro"/>
          <w:b/>
          <w:color w:val="000000" w:themeColor="text1"/>
          <w:sz w:val="22"/>
          <w:szCs w:val="22"/>
          <w:lang w:val="de-CH"/>
        </w:rPr>
      </w:pPr>
      <w:r w:rsidRPr="005964CA">
        <w:rPr>
          <w:rFonts w:ascii="Source Sans Pro" w:hAnsi="Source Sans Pro"/>
          <w:b/>
          <w:color w:val="000000" w:themeColor="text1"/>
          <w:sz w:val="22"/>
          <w:szCs w:val="22"/>
          <w:lang w:val="de-CH"/>
        </w:rPr>
        <w:t>Kontakt für Investoren und Analysten</w:t>
      </w:r>
      <w:r w:rsidR="00F95E5A" w:rsidRPr="005964CA">
        <w:rPr>
          <w:rFonts w:ascii="Source Sans Pro" w:hAnsi="Source Sans Pro"/>
          <w:b/>
          <w:color w:val="000000" w:themeColor="text1"/>
          <w:sz w:val="22"/>
          <w:szCs w:val="22"/>
          <w:lang w:val="de-CH"/>
        </w:rPr>
        <w:t xml:space="preserve">: </w:t>
      </w:r>
    </w:p>
    <w:p w14:paraId="6BEC294A" w14:textId="56E41DD6" w:rsidR="00631AFF" w:rsidRPr="004211AC" w:rsidRDefault="00F95E5A" w:rsidP="009E5CBC">
      <w:pPr>
        <w:spacing w:line="336" w:lineRule="auto"/>
        <w:ind w:right="79"/>
        <w:outlineLvl w:val="0"/>
        <w:rPr>
          <w:rFonts w:ascii="Source Sans Pro" w:hAnsi="Source Sans Pro"/>
          <w:color w:val="000000" w:themeColor="text1"/>
          <w:sz w:val="22"/>
          <w:szCs w:val="22"/>
          <w:lang w:val="fr-CH"/>
        </w:rPr>
      </w:pPr>
      <w:r w:rsidRPr="004211AC">
        <w:rPr>
          <w:rFonts w:ascii="Source Sans Pro" w:hAnsi="Source Sans Pro"/>
          <w:color w:val="000000" w:themeColor="text1"/>
          <w:sz w:val="22"/>
          <w:szCs w:val="22"/>
          <w:lang w:val="fr-CH"/>
        </w:rPr>
        <w:t xml:space="preserve">Investor Relations, T +41 58 474 </w:t>
      </w:r>
      <w:r w:rsidR="00996300" w:rsidRPr="004211AC">
        <w:rPr>
          <w:rFonts w:ascii="Source Sans Pro" w:hAnsi="Source Sans Pro"/>
          <w:color w:val="000000" w:themeColor="text1"/>
          <w:sz w:val="22"/>
          <w:szCs w:val="22"/>
          <w:lang w:val="fr-CH"/>
        </w:rPr>
        <w:t>35 04</w:t>
      </w:r>
      <w:r w:rsidRPr="004211AC">
        <w:rPr>
          <w:rFonts w:ascii="Source Sans Pro" w:hAnsi="Source Sans Pro"/>
          <w:color w:val="000000" w:themeColor="text1"/>
          <w:sz w:val="22"/>
          <w:szCs w:val="22"/>
          <w:lang w:val="fr-CH"/>
        </w:rPr>
        <w:t xml:space="preserve">, </w:t>
      </w:r>
      <w:hyperlink r:id="rId15" w:history="1">
        <w:r w:rsidR="009D0F85" w:rsidRPr="004211AC">
          <w:rPr>
            <w:rStyle w:val="Hyperlink"/>
            <w:rFonts w:ascii="Source Sans Pro" w:hAnsi="Source Sans Pro"/>
            <w:sz w:val="22"/>
            <w:szCs w:val="22"/>
            <w:lang w:val="fr-CH"/>
          </w:rPr>
          <w:t>ir@implenia.com</w:t>
        </w:r>
      </w:hyperlink>
      <w:r w:rsidR="00631AFF" w:rsidRPr="00240803">
        <w:rPr>
          <w:lang w:val="fr-CH"/>
        </w:rPr>
        <w:br/>
      </w:r>
    </w:p>
    <w:p w14:paraId="26FA25DF" w14:textId="77777777" w:rsidR="00B872D7" w:rsidRPr="006764A6" w:rsidRDefault="00B872D7" w:rsidP="00B872D7">
      <w:pPr>
        <w:spacing w:line="336" w:lineRule="auto"/>
        <w:ind w:right="79"/>
        <w:outlineLvl w:val="0"/>
        <w:rPr>
          <w:rFonts w:ascii="Source Sans Pro" w:hAnsi="Source Sans Pro"/>
          <w:b/>
          <w:bCs/>
          <w:sz w:val="22"/>
          <w:szCs w:val="22"/>
          <w:lang w:val="de-CH" w:eastAsia="fr-CH" w:bidi="fr-CH"/>
        </w:rPr>
      </w:pPr>
      <w:r w:rsidRPr="00100C79">
        <w:rPr>
          <w:rFonts w:ascii="Source Sans Pro" w:hAnsi="Source Sans Pro"/>
          <w:b/>
          <w:bCs/>
          <w:sz w:val="22"/>
          <w:szCs w:val="22"/>
          <w:lang w:val="de-CH" w:eastAsia="fr-CH" w:bidi="fr-CH"/>
        </w:rPr>
        <w:t>Investoren-Agenda:</w:t>
      </w:r>
    </w:p>
    <w:p w14:paraId="658BAEF5" w14:textId="77777777" w:rsidR="00B872D7" w:rsidRPr="00ED066E" w:rsidRDefault="00B872D7" w:rsidP="00B872D7">
      <w:pPr>
        <w:spacing w:after="300" w:line="330" w:lineRule="exact"/>
        <w:rPr>
          <w:rFonts w:ascii="Source Sans Pro" w:eastAsia="Source Sans Pro" w:hAnsi="Source Sans Pro" w:cs="Source Sans Pro"/>
          <w:color w:val="000000"/>
          <w:sz w:val="22"/>
          <w:lang w:val="de-DE"/>
        </w:rPr>
      </w:pPr>
      <w:r w:rsidRPr="0076303F">
        <w:rPr>
          <w:rFonts w:ascii="Source Sans Pro" w:eastAsia="Source Sans Pro" w:hAnsi="Source Sans Pro" w:cs="Source Sans Pro"/>
          <w:color w:val="000000"/>
          <w:sz w:val="22"/>
          <w:lang w:val="de-DE"/>
        </w:rPr>
        <w:t xml:space="preserve">31. März 2026: Generalversammlung </w:t>
      </w:r>
      <w:r w:rsidRPr="0076303F">
        <w:rPr>
          <w:rFonts w:ascii="Source Sans Pro" w:eastAsia="Source Sans Pro" w:hAnsi="Source Sans Pro" w:cs="Source Sans Pro"/>
          <w:color w:val="000000"/>
          <w:sz w:val="22"/>
          <w:lang w:val="de-DE"/>
        </w:rPr>
        <w:br/>
        <w:t xml:space="preserve">3. Juni 2026: Investor Day </w:t>
      </w:r>
      <w:r w:rsidRPr="0076303F">
        <w:rPr>
          <w:rFonts w:ascii="Source Sans Pro" w:eastAsia="Source Sans Pro" w:hAnsi="Source Sans Pro" w:cs="Source Sans Pro"/>
          <w:color w:val="000000"/>
          <w:sz w:val="22"/>
          <w:lang w:val="de-DE"/>
        </w:rPr>
        <w:br/>
        <w:t xml:space="preserve">19. August 2026: Halbjahresergebnis 2026, Analysten- und Medienkonferenz </w:t>
      </w:r>
    </w:p>
    <w:p w14:paraId="344B1A00" w14:textId="4AC340F2" w:rsidR="00C411A7" w:rsidRPr="00B85102" w:rsidRDefault="00B872D7" w:rsidP="00B872D7">
      <w:pPr>
        <w:pBdr>
          <w:top w:val="single" w:sz="4" w:space="1" w:color="auto"/>
          <w:left w:val="single" w:sz="4" w:space="4" w:color="auto"/>
          <w:bottom w:val="single" w:sz="4" w:space="1" w:color="auto"/>
          <w:right w:val="single" w:sz="4" w:space="4" w:color="auto"/>
        </w:pBdr>
        <w:spacing w:line="360" w:lineRule="auto"/>
        <w:outlineLvl w:val="0"/>
        <w:rPr>
          <w:rStyle w:val="Hyperlink"/>
          <w:rFonts w:ascii="Source Sans Pro" w:hAnsi="Source Sans Pro"/>
          <w:color w:val="auto"/>
          <w:sz w:val="16"/>
          <w:szCs w:val="16"/>
          <w:u w:val="none"/>
          <w:lang w:val="de-CH"/>
        </w:rPr>
      </w:pPr>
      <w:r w:rsidRPr="0076303F">
        <w:rPr>
          <w:rFonts w:ascii="Source Sans Pro" w:eastAsia="Source Sans Pro" w:hAnsi="Source Sans Pro" w:cs="Source Sans Pro"/>
          <w:color w:val="000000"/>
          <w:sz w:val="16"/>
          <w:lang w:val="de-DE"/>
        </w:rPr>
        <w:t xml:space="preserve">Als führender Schweizer Bau- und Immobiliendienstleister entwickelt, realisiert und bewirtschaftet Implenia Lebensräume, Arbeitswelten und Infrastruktur für künftige Generationen in der Schweiz und in Deutschland. Zudem bietet Implenia in weiteren Märkten Tunnelbau und damit verbundene Infrastrukturleistungen an. Entstanden 2006, blickt Implenia auf eine rund 160-jährige Bautradition zurück. Das Unternehmen fasst das Know-how aus hochqualifizierten Beratungs-, Entwicklungs-, Planungs- und Ausführungseinheiten unter einem Dach zu einem integrierten, multinationalen Bau- und Immobiliendienstleister zusammen. Mit ihrem breiten Angebotsspektrum sowie der Expertise ihrer Spezialisten realisiert die Gruppe </w:t>
      </w:r>
      <w:proofErr w:type="spellStart"/>
      <w:r w:rsidRPr="0076303F">
        <w:rPr>
          <w:rFonts w:ascii="Source Sans Pro" w:eastAsia="Source Sans Pro" w:hAnsi="Source Sans Pro" w:cs="Source Sans Pro"/>
          <w:color w:val="000000"/>
          <w:sz w:val="16"/>
          <w:lang w:val="de-DE"/>
        </w:rPr>
        <w:t>grosse</w:t>
      </w:r>
      <w:proofErr w:type="spellEnd"/>
      <w:r w:rsidRPr="0076303F">
        <w:rPr>
          <w:rFonts w:ascii="Source Sans Pro" w:eastAsia="Source Sans Pro" w:hAnsi="Source Sans Pro" w:cs="Source Sans Pro"/>
          <w:color w:val="000000"/>
          <w:sz w:val="16"/>
          <w:lang w:val="de-DE"/>
        </w:rPr>
        <w:t xml:space="preserve">, anspruchsvolle Projekte und begleitet Kunden über den gesamten Lebenszyklus ihrer Bauwerke. Dabei stehen die Bedürfnisse der Kunden und ein nachhaltiges Gleichgewicht zwischen wirtschaftlichem Erfolg sowie sozialer und ökologischer Verantwortung im Fokus. Implenia mit Hauptsitz in Opfikon bei Zürich beschäftigt europaweit über 8 000 Mitarbeitende (FTE) und erzielte im Jahr 2025 einen Umsatz von CHF 3,5 Mrd. Das Unternehmen ist an der SIX Swiss Exchange kotiert (IMPN, CH0023868554). </w:t>
      </w:r>
      <w:proofErr w:type="spellStart"/>
      <w:r>
        <w:rPr>
          <w:rFonts w:ascii="Source Sans Pro" w:eastAsia="Source Sans Pro" w:hAnsi="Source Sans Pro" w:cs="Source Sans Pro"/>
          <w:color w:val="000000"/>
          <w:sz w:val="16"/>
        </w:rPr>
        <w:t>Weitere</w:t>
      </w:r>
      <w:proofErr w:type="spellEnd"/>
      <w:r>
        <w:rPr>
          <w:rFonts w:ascii="Source Sans Pro" w:eastAsia="Source Sans Pro" w:hAnsi="Source Sans Pro" w:cs="Source Sans Pro"/>
          <w:color w:val="000000"/>
          <w:sz w:val="16"/>
        </w:rPr>
        <w:t xml:space="preserve"> </w:t>
      </w:r>
      <w:proofErr w:type="spellStart"/>
      <w:r>
        <w:rPr>
          <w:rFonts w:ascii="Source Sans Pro" w:eastAsia="Source Sans Pro" w:hAnsi="Source Sans Pro" w:cs="Source Sans Pro"/>
          <w:color w:val="000000"/>
          <w:sz w:val="16"/>
        </w:rPr>
        <w:t>Informationen</w:t>
      </w:r>
      <w:proofErr w:type="spellEnd"/>
      <w:r>
        <w:rPr>
          <w:rFonts w:ascii="Source Sans Pro" w:eastAsia="Source Sans Pro" w:hAnsi="Source Sans Pro" w:cs="Source Sans Pro"/>
          <w:color w:val="000000"/>
          <w:sz w:val="16"/>
        </w:rPr>
        <w:t xml:space="preserve"> </w:t>
      </w:r>
      <w:proofErr w:type="spellStart"/>
      <w:r>
        <w:rPr>
          <w:rFonts w:ascii="Source Sans Pro" w:eastAsia="Source Sans Pro" w:hAnsi="Source Sans Pro" w:cs="Source Sans Pro"/>
          <w:color w:val="000000"/>
          <w:sz w:val="16"/>
        </w:rPr>
        <w:t>unter</w:t>
      </w:r>
      <w:proofErr w:type="spellEnd"/>
      <w:r>
        <w:rPr>
          <w:rFonts w:ascii="Source Sans Pro" w:eastAsia="Source Sans Pro" w:hAnsi="Source Sans Pro" w:cs="Source Sans Pro"/>
          <w:color w:val="000000"/>
          <w:sz w:val="16"/>
        </w:rPr>
        <w:t xml:space="preserve"> </w:t>
      </w:r>
      <w:hyperlink r:id="rId16" w:history="1">
        <w:r>
          <w:rPr>
            <w:rFonts w:ascii="Source Sans Pro" w:eastAsia="Source Sans Pro" w:hAnsi="Source Sans Pro" w:cs="Source Sans Pro"/>
            <w:color w:val="0000FF"/>
            <w:sz w:val="16"/>
            <w:u w:val="single"/>
          </w:rPr>
          <w:t>implenia.com</w:t>
        </w:r>
      </w:hyperlink>
      <w:r w:rsidRPr="003B6F90">
        <w:rPr>
          <w:rFonts w:ascii="Source Sans Pro" w:hAnsi="Source Sans Pro"/>
          <w:sz w:val="16"/>
          <w:szCs w:val="16"/>
          <w:lang w:val="de-CH"/>
        </w:rPr>
        <w:t>.</w:t>
      </w:r>
    </w:p>
    <w:sectPr w:rsidR="00C411A7" w:rsidRPr="00B85102" w:rsidSect="00AC55A2">
      <w:headerReference w:type="default" r:id="rId17"/>
      <w:footerReference w:type="default" r:id="rId18"/>
      <w:headerReference w:type="first" r:id="rId19"/>
      <w:footerReference w:type="first" r:id="rId20"/>
      <w:pgSz w:w="11906" w:h="16838" w:code="9"/>
      <w:pgMar w:top="2608" w:right="850" w:bottom="1276" w:left="1474" w:header="624" w:footer="567" w:gutter="0"/>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4EEAB" w14:textId="77777777" w:rsidR="000548EF" w:rsidRDefault="000548EF" w:rsidP="00205F2F">
      <w:r>
        <w:separator/>
      </w:r>
    </w:p>
  </w:endnote>
  <w:endnote w:type="continuationSeparator" w:id="0">
    <w:p w14:paraId="175E4E41" w14:textId="77777777" w:rsidR="000548EF" w:rsidRDefault="000548EF" w:rsidP="00205F2F">
      <w:r>
        <w:continuationSeparator/>
      </w:r>
    </w:p>
  </w:endnote>
  <w:endnote w:type="continuationNotice" w:id="1">
    <w:p w14:paraId="74CEEA4C" w14:textId="77777777" w:rsidR="000548EF" w:rsidRDefault="00054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mplenia Frutiger">
    <w:altName w:val="Calibri"/>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BC6C" w14:textId="2D2F246C" w:rsidR="00DD4EAD" w:rsidRPr="003D7DAE" w:rsidRDefault="00DD4EAD" w:rsidP="00DD4EAD">
    <w:pPr>
      <w:pStyle w:val="Footer"/>
      <w:rPr>
        <w:rFonts w:ascii="Source Sans Pro" w:hAnsi="Source Sans Pro"/>
        <w:sz w:val="16"/>
        <w:szCs w:val="16"/>
      </w:rPr>
    </w:pPr>
    <w:r w:rsidRPr="003D7DAE">
      <w:rPr>
        <w:rFonts w:ascii="Source Sans Pro" w:hAnsi="Source Sans Pro"/>
        <w:b/>
        <w:sz w:val="16"/>
        <w:szCs w:val="16"/>
      </w:rPr>
      <w:t>Implenia</w:t>
    </w:r>
    <w:r w:rsidR="00843D14">
      <w:rPr>
        <w:rFonts w:ascii="Source Sans Pro" w:hAnsi="Source Sans Pro"/>
        <w:b/>
        <w:sz w:val="16"/>
        <w:szCs w:val="16"/>
      </w:rPr>
      <w:t xml:space="preserve"> AG</w:t>
    </w:r>
    <w:r w:rsidRPr="003D7DAE">
      <w:rPr>
        <w:rFonts w:ascii="Source Sans Pro" w:hAnsi="Source Sans Pro"/>
        <w:sz w:val="16"/>
        <w:szCs w:val="16"/>
      </w:rPr>
      <w:tab/>
    </w:r>
    <w:proofErr w:type="spellStart"/>
    <w:r w:rsidR="00843D14">
      <w:rPr>
        <w:rFonts w:ascii="Source Sans Pro" w:hAnsi="Source Sans Pro"/>
        <w:sz w:val="16"/>
        <w:szCs w:val="16"/>
      </w:rPr>
      <w:t>Seite</w:t>
    </w:r>
    <w:proofErr w:type="spellEnd"/>
    <w:r w:rsidRPr="003D7DAE">
      <w:rPr>
        <w:rFonts w:ascii="Source Sans Pro" w:hAnsi="Source Sans Pro"/>
        <w:sz w:val="16"/>
        <w:szCs w:val="16"/>
      </w:rPr>
      <w:t xml:space="preserve"> </w:t>
    </w:r>
    <w:r w:rsidRPr="003D7DAE">
      <w:rPr>
        <w:rFonts w:ascii="Source Sans Pro" w:hAnsi="Source Sans Pro"/>
        <w:sz w:val="16"/>
        <w:szCs w:val="16"/>
      </w:rPr>
      <w:fldChar w:fldCharType="begin"/>
    </w:r>
    <w:r w:rsidRPr="003D7DAE">
      <w:rPr>
        <w:rFonts w:ascii="Source Sans Pro" w:hAnsi="Source Sans Pro"/>
        <w:sz w:val="16"/>
        <w:szCs w:val="16"/>
      </w:rPr>
      <w:instrText xml:space="preserve"> PAGE  \* MERGEFORMAT </w:instrText>
    </w:r>
    <w:r w:rsidRPr="003D7DAE">
      <w:rPr>
        <w:rFonts w:ascii="Source Sans Pro" w:hAnsi="Source Sans Pro"/>
        <w:sz w:val="16"/>
        <w:szCs w:val="16"/>
      </w:rPr>
      <w:fldChar w:fldCharType="separate"/>
    </w:r>
    <w:r w:rsidR="006D0890" w:rsidRPr="003D7DAE">
      <w:rPr>
        <w:rFonts w:ascii="Source Sans Pro" w:hAnsi="Source Sans Pro"/>
        <w:sz w:val="16"/>
        <w:szCs w:val="16"/>
      </w:rPr>
      <w:t>2</w:t>
    </w:r>
    <w:r w:rsidRPr="003D7DAE">
      <w:rPr>
        <w:rFonts w:ascii="Source Sans Pro" w:hAnsi="Source Sans Pro"/>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1" w:type="dxa"/>
      <w:tblLayout w:type="fixed"/>
      <w:tblCellMar>
        <w:left w:w="0" w:type="dxa"/>
        <w:right w:w="0" w:type="dxa"/>
      </w:tblCellMar>
      <w:tblLook w:val="0000" w:firstRow="0" w:lastRow="0" w:firstColumn="0" w:lastColumn="0" w:noHBand="0" w:noVBand="0"/>
    </w:tblPr>
    <w:tblGrid>
      <w:gridCol w:w="7483"/>
      <w:gridCol w:w="2098"/>
    </w:tblGrid>
    <w:tr w:rsidR="00DD4EAD" w:rsidRPr="00843D14" w14:paraId="32CF2670" w14:textId="77777777" w:rsidTr="00402D43">
      <w:tc>
        <w:tcPr>
          <w:tcW w:w="7483" w:type="dxa"/>
        </w:tcPr>
        <w:p w14:paraId="51EC3D49" w14:textId="77777777" w:rsidR="00DD4EAD" w:rsidRPr="00843D14" w:rsidRDefault="00DD4EAD">
          <w:pPr>
            <w:rPr>
              <w:rFonts w:ascii="Source Sans Pro" w:hAnsi="Source Sans Pro"/>
              <w:sz w:val="16"/>
              <w:szCs w:val="16"/>
              <w:lang w:val="de-CH"/>
            </w:rPr>
          </w:pPr>
        </w:p>
        <w:p w14:paraId="6EF80796" w14:textId="77777777" w:rsidR="00DD4EAD" w:rsidRPr="00843D14" w:rsidRDefault="00DD4EAD">
          <w:pPr>
            <w:rPr>
              <w:rFonts w:ascii="Source Sans Pro" w:hAnsi="Source Sans Pro"/>
              <w:sz w:val="16"/>
              <w:szCs w:val="16"/>
              <w:lang w:val="de-CH"/>
            </w:rPr>
          </w:pPr>
        </w:p>
        <w:p w14:paraId="31153A97" w14:textId="67C7C870" w:rsidR="00DD4EAD" w:rsidRPr="00843D14" w:rsidRDefault="00DD4EAD">
          <w:pPr>
            <w:rPr>
              <w:rFonts w:ascii="Source Sans Pro" w:hAnsi="Source Sans Pro"/>
              <w:sz w:val="16"/>
              <w:szCs w:val="16"/>
              <w:lang w:val="de-CH"/>
            </w:rPr>
          </w:pPr>
          <w:r w:rsidRPr="00843D14">
            <w:rPr>
              <w:rFonts w:ascii="Source Sans Pro" w:hAnsi="Source Sans Pro"/>
              <w:b/>
              <w:sz w:val="16"/>
              <w:szCs w:val="16"/>
              <w:lang w:val="de-CH"/>
            </w:rPr>
            <w:t xml:space="preserve">Implenia </w:t>
          </w:r>
          <w:r w:rsidR="00843D14" w:rsidRPr="00843D14">
            <w:rPr>
              <w:rFonts w:ascii="Source Sans Pro" w:hAnsi="Source Sans Pro"/>
              <w:b/>
              <w:sz w:val="16"/>
              <w:szCs w:val="16"/>
              <w:lang w:val="de-CH"/>
            </w:rPr>
            <w:t>AG</w:t>
          </w:r>
        </w:p>
      </w:tc>
      <w:tc>
        <w:tcPr>
          <w:tcW w:w="2098" w:type="dxa"/>
          <w:vAlign w:val="bottom"/>
        </w:tcPr>
        <w:p w14:paraId="16757326" w14:textId="77777777" w:rsidR="00DD4EAD" w:rsidRPr="00843D14" w:rsidRDefault="00DD4EAD">
          <w:pPr>
            <w:jc w:val="right"/>
            <w:rPr>
              <w:rFonts w:ascii="Source Sans Pro" w:hAnsi="Source Sans Pro"/>
              <w:sz w:val="10"/>
              <w:szCs w:val="10"/>
              <w:lang w:val="de-CH"/>
            </w:rPr>
          </w:pPr>
          <w:r w:rsidRPr="00843D14">
            <w:rPr>
              <w:rFonts w:ascii="Source Sans Pro" w:hAnsi="Source Sans Pro"/>
              <w:sz w:val="10"/>
              <w:szCs w:val="10"/>
              <w:lang w:val="de-CH"/>
            </w:rPr>
            <w:t>www.implenia.com</w:t>
          </w:r>
        </w:p>
      </w:tc>
    </w:tr>
  </w:tbl>
  <w:p w14:paraId="500261EA" w14:textId="77777777" w:rsidR="00DD4EAD" w:rsidRPr="00843D14" w:rsidRDefault="00DD4EAD" w:rsidP="00DD4EAD">
    <w:pPr>
      <w:pStyle w:val="Footer"/>
      <w:rPr>
        <w:rFonts w:ascii="Source Sans Pro" w:hAnsi="Source Sans Pro"/>
        <w:sz w:val="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CF49E" w14:textId="77777777" w:rsidR="000548EF" w:rsidRDefault="000548EF" w:rsidP="00205F2F">
      <w:r>
        <w:separator/>
      </w:r>
    </w:p>
  </w:footnote>
  <w:footnote w:type="continuationSeparator" w:id="0">
    <w:p w14:paraId="686F4711" w14:textId="77777777" w:rsidR="000548EF" w:rsidRDefault="000548EF" w:rsidP="00205F2F">
      <w:r>
        <w:continuationSeparator/>
      </w:r>
    </w:p>
  </w:footnote>
  <w:footnote w:type="continuationNotice" w:id="1">
    <w:p w14:paraId="59598F33" w14:textId="77777777" w:rsidR="000548EF" w:rsidRDefault="00054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1" w:type="dxa"/>
      <w:tblLayout w:type="fixed"/>
      <w:tblCellMar>
        <w:left w:w="0" w:type="dxa"/>
        <w:right w:w="0" w:type="dxa"/>
      </w:tblCellMar>
      <w:tblLook w:val="0000" w:firstRow="0" w:lastRow="0" w:firstColumn="0" w:lastColumn="0" w:noHBand="0" w:noVBand="0"/>
    </w:tblPr>
    <w:tblGrid>
      <w:gridCol w:w="3997"/>
      <w:gridCol w:w="5584"/>
    </w:tblGrid>
    <w:tr w:rsidR="00DD4EAD" w:rsidRPr="00DD4EAD" w14:paraId="1355BC0B" w14:textId="77777777" w:rsidTr="00DD4EAD">
      <w:trPr>
        <w:trHeight w:val="1020"/>
      </w:trPr>
      <w:tc>
        <w:tcPr>
          <w:tcW w:w="3997" w:type="dxa"/>
          <w:vAlign w:val="bottom"/>
        </w:tcPr>
        <w:p w14:paraId="6422E621" w14:textId="77777777" w:rsidR="00DD4EAD" w:rsidRPr="00DD4EAD" w:rsidRDefault="00DD4EAD" w:rsidP="00DD4EAD">
          <w:pPr>
            <w:pStyle w:val="Header"/>
          </w:pPr>
        </w:p>
      </w:tc>
      <w:tc>
        <w:tcPr>
          <w:tcW w:w="5584" w:type="dxa"/>
          <w:vAlign w:val="bottom"/>
        </w:tcPr>
        <w:p w14:paraId="29E362E5" w14:textId="77777777" w:rsidR="00DD4EAD" w:rsidRPr="00DD4EAD" w:rsidRDefault="00DD4EAD" w:rsidP="00DD4EAD">
          <w:pPr>
            <w:pStyle w:val="Header"/>
          </w:pPr>
        </w:p>
      </w:tc>
    </w:tr>
  </w:tbl>
  <w:p w14:paraId="5B1BA519" w14:textId="77777777" w:rsidR="00DD4EAD" w:rsidRPr="00DD4EAD" w:rsidRDefault="00DD4EAD" w:rsidP="00DD4EAD">
    <w:pPr>
      <w:pStyle w:val="Header"/>
      <w:tabs>
        <w:tab w:val="clear" w:pos="958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1" w:type="dxa"/>
      <w:tblLayout w:type="fixed"/>
      <w:tblCellMar>
        <w:left w:w="0" w:type="dxa"/>
        <w:right w:w="0" w:type="dxa"/>
      </w:tblCellMar>
      <w:tblLook w:val="0000" w:firstRow="0" w:lastRow="0" w:firstColumn="0" w:lastColumn="0" w:noHBand="0" w:noVBand="0"/>
    </w:tblPr>
    <w:tblGrid>
      <w:gridCol w:w="3997"/>
      <w:gridCol w:w="5584"/>
    </w:tblGrid>
    <w:tr w:rsidR="00DD4EAD" w:rsidRPr="00DD4EAD" w14:paraId="72B42A2D" w14:textId="77777777" w:rsidTr="16609D38">
      <w:tc>
        <w:tcPr>
          <w:tcW w:w="3997" w:type="dxa"/>
          <w:vAlign w:val="bottom"/>
        </w:tcPr>
        <w:p w14:paraId="43F5E0B7" w14:textId="615899CF" w:rsidR="00DD4EAD" w:rsidRPr="000B2BB3" w:rsidRDefault="003D7DAE" w:rsidP="00DD4EAD">
          <w:pPr>
            <w:pStyle w:val="Header"/>
            <w:rPr>
              <w:b/>
            </w:rPr>
          </w:pPr>
          <w:bookmarkStart w:id="1" w:name="TabFax01StartA" w:colFirst="0" w:colLast="0"/>
          <w:r>
            <w:rPr>
              <w:b/>
              <w:noProof/>
            </w:rPr>
            <w:drawing>
              <wp:inline distT="0" distB="0" distL="0" distR="0" wp14:anchorId="5F483284" wp14:editId="7D01E544">
                <wp:extent cx="648000"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5584" w:type="dxa"/>
          <w:vAlign w:val="bottom"/>
        </w:tcPr>
        <w:p w14:paraId="4ABA935D" w14:textId="4CC5552B" w:rsidR="00DD4EAD" w:rsidRPr="00DD4EAD" w:rsidRDefault="00DD4EAD" w:rsidP="00DD4EAD">
          <w:pPr>
            <w:pStyle w:val="Header"/>
          </w:pPr>
        </w:p>
      </w:tc>
    </w:tr>
    <w:bookmarkEnd w:id="1"/>
  </w:tbl>
  <w:p w14:paraId="04C306EC" w14:textId="77777777" w:rsidR="00DD4EAD" w:rsidRPr="00DD4EAD" w:rsidRDefault="00DD4EAD" w:rsidP="00DD4EAD">
    <w:pPr>
      <w:pStyle w:val="Header"/>
      <w:tabs>
        <w:tab w:val="clear" w:pos="958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8C0"/>
    <w:multiLevelType w:val="hybridMultilevel"/>
    <w:tmpl w:val="68BEA030"/>
    <w:lvl w:ilvl="0" w:tplc="BDCE018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7590B86"/>
    <w:multiLevelType w:val="hybridMultilevel"/>
    <w:tmpl w:val="27045170"/>
    <w:lvl w:ilvl="0" w:tplc="DD36E19C">
      <w:start w:val="1"/>
      <w:numFmt w:val="bullet"/>
      <w:lvlText w:val="−"/>
      <w:lvlJc w:val="left"/>
      <w:pPr>
        <w:ind w:left="360" w:hanging="360"/>
      </w:pPr>
      <w:rPr>
        <w:rFonts w:ascii="Implenia Frutiger" w:hAnsi="Implenia Frutiger" w:hint="default"/>
        <w:lang w:val="en-GB"/>
      </w:rPr>
    </w:lvl>
    <w:lvl w:ilvl="1" w:tplc="DD36E19C">
      <w:start w:val="1"/>
      <w:numFmt w:val="bullet"/>
      <w:lvlText w:val="−"/>
      <w:lvlJc w:val="left"/>
      <w:pPr>
        <w:ind w:left="1080" w:hanging="360"/>
      </w:pPr>
      <w:rPr>
        <w:rFonts w:ascii="Implenia Frutiger" w:hAnsi="Implenia Frutiger"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0D25019A"/>
    <w:multiLevelType w:val="hybridMultilevel"/>
    <w:tmpl w:val="C6F65238"/>
    <w:lvl w:ilvl="0" w:tplc="3BEE76CA">
      <w:start w:val="27"/>
      <w:numFmt w:val="bullet"/>
      <w:lvlText w:val="-"/>
      <w:lvlJc w:val="left"/>
      <w:pPr>
        <w:ind w:left="720" w:hanging="360"/>
      </w:pPr>
      <w:rPr>
        <w:rFonts w:ascii="Implenia Frutiger" w:eastAsia="Times New Roman" w:hAnsi="Implenia Frutiger" w:cstheme="minorBidi" w:hint="default"/>
        <w:color w:val="auto"/>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21EDC"/>
    <w:multiLevelType w:val="hybridMultilevel"/>
    <w:tmpl w:val="3544C6AE"/>
    <w:lvl w:ilvl="0" w:tplc="F9E0B79A">
      <w:numFmt w:val="bullet"/>
      <w:lvlText w:val="-"/>
      <w:lvlJc w:val="left"/>
      <w:pPr>
        <w:ind w:left="720" w:hanging="360"/>
      </w:pPr>
      <w:rPr>
        <w:rFonts w:ascii="Implenia Frutiger" w:eastAsia="Times New Roman" w:hAnsi="Implenia Frutiger"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8616EF"/>
    <w:multiLevelType w:val="multilevel"/>
    <w:tmpl w:val="ACFCCE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7634AE5"/>
    <w:multiLevelType w:val="hybridMultilevel"/>
    <w:tmpl w:val="D772EEAE"/>
    <w:lvl w:ilvl="0" w:tplc="DD36E19C">
      <w:start w:val="1"/>
      <w:numFmt w:val="bullet"/>
      <w:lvlText w:val="−"/>
      <w:lvlJc w:val="left"/>
      <w:pPr>
        <w:ind w:left="360" w:hanging="360"/>
      </w:pPr>
      <w:rPr>
        <w:rFonts w:ascii="Implenia Frutiger" w:hAnsi="Implenia Frutiger" w:hint="default"/>
        <w:lang w:val="en-GB"/>
      </w:rPr>
    </w:lvl>
    <w:lvl w:ilvl="1" w:tplc="DD36E19C">
      <w:start w:val="1"/>
      <w:numFmt w:val="bullet"/>
      <w:lvlText w:val="−"/>
      <w:lvlJc w:val="left"/>
      <w:pPr>
        <w:ind w:left="1080" w:hanging="360"/>
      </w:pPr>
      <w:rPr>
        <w:rFonts w:ascii="Implenia Frutiger" w:hAnsi="Implenia Frutiger"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2B035170"/>
    <w:multiLevelType w:val="hybridMultilevel"/>
    <w:tmpl w:val="F3A47F3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9C91102"/>
    <w:multiLevelType w:val="hybridMultilevel"/>
    <w:tmpl w:val="5B786A54"/>
    <w:lvl w:ilvl="0" w:tplc="DD36E19C">
      <w:start w:val="1"/>
      <w:numFmt w:val="bullet"/>
      <w:lvlText w:val="−"/>
      <w:lvlJc w:val="left"/>
      <w:pPr>
        <w:ind w:left="720" w:hanging="360"/>
      </w:pPr>
      <w:rPr>
        <w:rFonts w:ascii="Implenia Frutiger" w:hAnsi="Implenia Frutiger" w:hint="default"/>
      </w:rPr>
    </w:lvl>
    <w:lvl w:ilvl="1" w:tplc="DD36E19C">
      <w:start w:val="1"/>
      <w:numFmt w:val="bullet"/>
      <w:lvlText w:val="−"/>
      <w:lvlJc w:val="left"/>
      <w:pPr>
        <w:ind w:left="1440" w:hanging="360"/>
      </w:pPr>
      <w:rPr>
        <w:rFonts w:ascii="Implenia Frutiger" w:hAnsi="Implenia Frutiger"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E69A2"/>
    <w:multiLevelType w:val="hybridMultilevel"/>
    <w:tmpl w:val="34E0EFF2"/>
    <w:lvl w:ilvl="0" w:tplc="F0126F3E">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9493B93"/>
    <w:multiLevelType w:val="hybridMultilevel"/>
    <w:tmpl w:val="7B140C68"/>
    <w:lvl w:ilvl="0" w:tplc="43F47176">
      <w:start w:val="1"/>
      <w:numFmt w:val="bullet"/>
      <w:lvlText w:val=""/>
      <w:lvlJc w:val="left"/>
      <w:pPr>
        <w:tabs>
          <w:tab w:val="num" w:pos="720"/>
        </w:tabs>
        <w:ind w:left="720" w:hanging="360"/>
      </w:pPr>
      <w:rPr>
        <w:rFonts w:ascii="Symbol" w:hAnsi="Symbol" w:hint="default"/>
        <w:sz w:val="20"/>
      </w:rPr>
    </w:lvl>
    <w:lvl w:ilvl="1" w:tplc="416C4A0A" w:tentative="1">
      <w:start w:val="1"/>
      <w:numFmt w:val="bullet"/>
      <w:lvlText w:val="o"/>
      <w:lvlJc w:val="left"/>
      <w:pPr>
        <w:tabs>
          <w:tab w:val="num" w:pos="1440"/>
        </w:tabs>
        <w:ind w:left="1440" w:hanging="360"/>
      </w:pPr>
      <w:rPr>
        <w:rFonts w:ascii="Courier New" w:hAnsi="Courier New" w:hint="default"/>
        <w:sz w:val="20"/>
      </w:rPr>
    </w:lvl>
    <w:lvl w:ilvl="2" w:tplc="C7DE102A" w:tentative="1">
      <w:start w:val="1"/>
      <w:numFmt w:val="bullet"/>
      <w:lvlText w:val=""/>
      <w:lvlJc w:val="left"/>
      <w:pPr>
        <w:tabs>
          <w:tab w:val="num" w:pos="2160"/>
        </w:tabs>
        <w:ind w:left="2160" w:hanging="360"/>
      </w:pPr>
      <w:rPr>
        <w:rFonts w:ascii="Wingdings" w:hAnsi="Wingdings" w:hint="default"/>
        <w:sz w:val="20"/>
      </w:rPr>
    </w:lvl>
    <w:lvl w:ilvl="3" w:tplc="912850A8" w:tentative="1">
      <w:start w:val="1"/>
      <w:numFmt w:val="bullet"/>
      <w:lvlText w:val=""/>
      <w:lvlJc w:val="left"/>
      <w:pPr>
        <w:tabs>
          <w:tab w:val="num" w:pos="2880"/>
        </w:tabs>
        <w:ind w:left="2880" w:hanging="360"/>
      </w:pPr>
      <w:rPr>
        <w:rFonts w:ascii="Wingdings" w:hAnsi="Wingdings" w:hint="default"/>
        <w:sz w:val="20"/>
      </w:rPr>
    </w:lvl>
    <w:lvl w:ilvl="4" w:tplc="CA64136E" w:tentative="1">
      <w:start w:val="1"/>
      <w:numFmt w:val="bullet"/>
      <w:lvlText w:val=""/>
      <w:lvlJc w:val="left"/>
      <w:pPr>
        <w:tabs>
          <w:tab w:val="num" w:pos="3600"/>
        </w:tabs>
        <w:ind w:left="3600" w:hanging="360"/>
      </w:pPr>
      <w:rPr>
        <w:rFonts w:ascii="Wingdings" w:hAnsi="Wingdings" w:hint="default"/>
        <w:sz w:val="20"/>
      </w:rPr>
    </w:lvl>
    <w:lvl w:ilvl="5" w:tplc="B50049EA" w:tentative="1">
      <w:start w:val="1"/>
      <w:numFmt w:val="bullet"/>
      <w:lvlText w:val=""/>
      <w:lvlJc w:val="left"/>
      <w:pPr>
        <w:tabs>
          <w:tab w:val="num" w:pos="4320"/>
        </w:tabs>
        <w:ind w:left="4320" w:hanging="360"/>
      </w:pPr>
      <w:rPr>
        <w:rFonts w:ascii="Wingdings" w:hAnsi="Wingdings" w:hint="default"/>
        <w:sz w:val="20"/>
      </w:rPr>
    </w:lvl>
    <w:lvl w:ilvl="6" w:tplc="F96A0D98" w:tentative="1">
      <w:start w:val="1"/>
      <w:numFmt w:val="bullet"/>
      <w:lvlText w:val=""/>
      <w:lvlJc w:val="left"/>
      <w:pPr>
        <w:tabs>
          <w:tab w:val="num" w:pos="5040"/>
        </w:tabs>
        <w:ind w:left="5040" w:hanging="360"/>
      </w:pPr>
      <w:rPr>
        <w:rFonts w:ascii="Wingdings" w:hAnsi="Wingdings" w:hint="default"/>
        <w:sz w:val="20"/>
      </w:rPr>
    </w:lvl>
    <w:lvl w:ilvl="7" w:tplc="D7D6ADEA" w:tentative="1">
      <w:start w:val="1"/>
      <w:numFmt w:val="bullet"/>
      <w:lvlText w:val=""/>
      <w:lvlJc w:val="left"/>
      <w:pPr>
        <w:tabs>
          <w:tab w:val="num" w:pos="5760"/>
        </w:tabs>
        <w:ind w:left="5760" w:hanging="360"/>
      </w:pPr>
      <w:rPr>
        <w:rFonts w:ascii="Wingdings" w:hAnsi="Wingdings" w:hint="default"/>
        <w:sz w:val="20"/>
      </w:rPr>
    </w:lvl>
    <w:lvl w:ilvl="8" w:tplc="65783640"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854F67"/>
    <w:multiLevelType w:val="hybridMultilevel"/>
    <w:tmpl w:val="C2CA4900"/>
    <w:lvl w:ilvl="0" w:tplc="DD36E19C">
      <w:start w:val="1"/>
      <w:numFmt w:val="bullet"/>
      <w:lvlText w:val="−"/>
      <w:lvlJc w:val="left"/>
      <w:pPr>
        <w:ind w:left="720" w:hanging="360"/>
      </w:pPr>
      <w:rPr>
        <w:rFonts w:ascii="Implenia Frutiger" w:hAnsi="Implenia Frutiger"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BB0DEA"/>
    <w:multiLevelType w:val="hybridMultilevel"/>
    <w:tmpl w:val="F4CCF6DE"/>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9273E9C"/>
    <w:multiLevelType w:val="hybridMultilevel"/>
    <w:tmpl w:val="5CE05B4C"/>
    <w:lvl w:ilvl="0" w:tplc="DD36E19C">
      <w:start w:val="1"/>
      <w:numFmt w:val="bullet"/>
      <w:lvlText w:val="−"/>
      <w:lvlJc w:val="left"/>
      <w:pPr>
        <w:ind w:left="360" w:hanging="360"/>
      </w:pPr>
      <w:rPr>
        <w:rFonts w:ascii="Implenia Frutiger" w:hAnsi="Implenia Frutiger" w:hint="default"/>
        <w:lang w:val="en-GB"/>
      </w:rPr>
    </w:lvl>
    <w:lvl w:ilvl="1" w:tplc="08070005">
      <w:start w:val="1"/>
      <w:numFmt w:val="bullet"/>
      <w:lvlText w:val=""/>
      <w:lvlJc w:val="left"/>
      <w:pPr>
        <w:ind w:left="1080" w:hanging="360"/>
      </w:pPr>
      <w:rPr>
        <w:rFonts w:ascii="Wingdings" w:hAnsi="Wingdings"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6BFD1C00"/>
    <w:multiLevelType w:val="hybridMultilevel"/>
    <w:tmpl w:val="9D84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DC364E"/>
    <w:multiLevelType w:val="hybridMultilevel"/>
    <w:tmpl w:val="FFFFFFFF"/>
    <w:lvl w:ilvl="0" w:tplc="3A9615FA">
      <w:start w:val="1"/>
      <w:numFmt w:val="bullet"/>
      <w:lvlText w:val=""/>
      <w:lvlJc w:val="left"/>
      <w:pPr>
        <w:ind w:left="786" w:hanging="360"/>
      </w:pPr>
      <w:rPr>
        <w:rFonts w:ascii="Wingdings" w:hAnsi="Wingdings" w:hint="default"/>
      </w:rPr>
    </w:lvl>
    <w:lvl w:ilvl="1" w:tplc="847C2F56">
      <w:start w:val="1"/>
      <w:numFmt w:val="bullet"/>
      <w:lvlText w:val="o"/>
      <w:lvlJc w:val="left"/>
      <w:pPr>
        <w:ind w:left="1506" w:hanging="360"/>
      </w:pPr>
      <w:rPr>
        <w:rFonts w:ascii="Courier New" w:hAnsi="Courier New" w:hint="default"/>
      </w:rPr>
    </w:lvl>
    <w:lvl w:ilvl="2" w:tplc="51C443C2">
      <w:start w:val="1"/>
      <w:numFmt w:val="bullet"/>
      <w:lvlText w:val=""/>
      <w:lvlJc w:val="left"/>
      <w:pPr>
        <w:ind w:left="2226" w:hanging="360"/>
      </w:pPr>
      <w:rPr>
        <w:rFonts w:ascii="Wingdings" w:hAnsi="Wingdings" w:hint="default"/>
      </w:rPr>
    </w:lvl>
    <w:lvl w:ilvl="3" w:tplc="F5B6E97E">
      <w:start w:val="1"/>
      <w:numFmt w:val="bullet"/>
      <w:lvlText w:val=""/>
      <w:lvlJc w:val="left"/>
      <w:pPr>
        <w:ind w:left="2946" w:hanging="360"/>
      </w:pPr>
      <w:rPr>
        <w:rFonts w:ascii="Symbol" w:hAnsi="Symbol" w:hint="default"/>
      </w:rPr>
    </w:lvl>
    <w:lvl w:ilvl="4" w:tplc="22D0EBA6">
      <w:start w:val="1"/>
      <w:numFmt w:val="bullet"/>
      <w:lvlText w:val="o"/>
      <w:lvlJc w:val="left"/>
      <w:pPr>
        <w:ind w:left="3666" w:hanging="360"/>
      </w:pPr>
      <w:rPr>
        <w:rFonts w:ascii="Courier New" w:hAnsi="Courier New" w:hint="default"/>
      </w:rPr>
    </w:lvl>
    <w:lvl w:ilvl="5" w:tplc="FB684A4C">
      <w:start w:val="1"/>
      <w:numFmt w:val="bullet"/>
      <w:lvlText w:val=""/>
      <w:lvlJc w:val="left"/>
      <w:pPr>
        <w:ind w:left="4386" w:hanging="360"/>
      </w:pPr>
      <w:rPr>
        <w:rFonts w:ascii="Wingdings" w:hAnsi="Wingdings" w:hint="default"/>
      </w:rPr>
    </w:lvl>
    <w:lvl w:ilvl="6" w:tplc="AFE6761A">
      <w:start w:val="1"/>
      <w:numFmt w:val="bullet"/>
      <w:lvlText w:val=""/>
      <w:lvlJc w:val="left"/>
      <w:pPr>
        <w:ind w:left="5106" w:hanging="360"/>
      </w:pPr>
      <w:rPr>
        <w:rFonts w:ascii="Symbol" w:hAnsi="Symbol" w:hint="default"/>
      </w:rPr>
    </w:lvl>
    <w:lvl w:ilvl="7" w:tplc="5A5866CE">
      <w:start w:val="1"/>
      <w:numFmt w:val="bullet"/>
      <w:lvlText w:val="o"/>
      <w:lvlJc w:val="left"/>
      <w:pPr>
        <w:ind w:left="5826" w:hanging="360"/>
      </w:pPr>
      <w:rPr>
        <w:rFonts w:ascii="Courier New" w:hAnsi="Courier New" w:hint="default"/>
      </w:rPr>
    </w:lvl>
    <w:lvl w:ilvl="8" w:tplc="70643BC6">
      <w:start w:val="1"/>
      <w:numFmt w:val="bullet"/>
      <w:lvlText w:val=""/>
      <w:lvlJc w:val="left"/>
      <w:pPr>
        <w:ind w:left="6546" w:hanging="360"/>
      </w:pPr>
      <w:rPr>
        <w:rFonts w:ascii="Wingdings" w:hAnsi="Wingdings" w:hint="default"/>
      </w:rPr>
    </w:lvl>
  </w:abstractNum>
  <w:num w:numId="1" w16cid:durableId="214509933">
    <w:abstractNumId w:val="4"/>
  </w:num>
  <w:num w:numId="2" w16cid:durableId="1934699320">
    <w:abstractNumId w:val="2"/>
  </w:num>
  <w:num w:numId="3" w16cid:durableId="1371760894">
    <w:abstractNumId w:val="6"/>
  </w:num>
  <w:num w:numId="4" w16cid:durableId="320155530">
    <w:abstractNumId w:val="3"/>
  </w:num>
  <w:num w:numId="5" w16cid:durableId="1076901916">
    <w:abstractNumId w:val="14"/>
  </w:num>
  <w:num w:numId="6" w16cid:durableId="1564293145">
    <w:abstractNumId w:val="1"/>
  </w:num>
  <w:num w:numId="7" w16cid:durableId="372970484">
    <w:abstractNumId w:val="12"/>
  </w:num>
  <w:num w:numId="8" w16cid:durableId="453334297">
    <w:abstractNumId w:val="5"/>
  </w:num>
  <w:num w:numId="9" w16cid:durableId="879630248">
    <w:abstractNumId w:val="10"/>
  </w:num>
  <w:num w:numId="10" w16cid:durableId="1390225418">
    <w:abstractNumId w:val="7"/>
  </w:num>
  <w:num w:numId="11" w16cid:durableId="1131510660">
    <w:abstractNumId w:val="13"/>
  </w:num>
  <w:num w:numId="12" w16cid:durableId="2026395188">
    <w:abstractNumId w:val="9"/>
  </w:num>
  <w:num w:numId="13" w16cid:durableId="593363169">
    <w:abstractNumId w:val="0"/>
  </w:num>
  <w:num w:numId="14" w16cid:durableId="1364088634">
    <w:abstractNumId w:val="8"/>
  </w:num>
  <w:num w:numId="15" w16cid:durableId="1297486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71"/>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FArt" w:val="NtlA4P"/>
    <w:docVar w:name="dvaFGroup" w:val="Ntl01"/>
    <w:docVar w:name="dvaFL" w:val="DE"/>
    <w:docVar w:name="dvaFootAct" w:val="1"/>
    <w:docVar w:name="dvaLogo" w:val="CO"/>
    <w:docVar w:name="dvaLogoFP" w:val="CO"/>
    <w:docVar w:name="dvaSenderArt" w:val="1"/>
    <w:docVar w:name="dvaSL" w:val="Deutsch (Schweiz)"/>
    <w:docVar w:name="dvaTrayPage1" w:val="Neutral"/>
    <w:docVar w:name="dvaTrayPage1a" w:val="Neutral"/>
    <w:docVar w:name="dvaTrayPage2" w:val="Neutral"/>
  </w:docVars>
  <w:rsids>
    <w:rsidRoot w:val="00DD4EAD"/>
    <w:rsid w:val="0000084C"/>
    <w:rsid w:val="0000099E"/>
    <w:rsid w:val="00001627"/>
    <w:rsid w:val="0000269F"/>
    <w:rsid w:val="0000290E"/>
    <w:rsid w:val="00002A28"/>
    <w:rsid w:val="00002E9F"/>
    <w:rsid w:val="000047E0"/>
    <w:rsid w:val="00005299"/>
    <w:rsid w:val="000053C0"/>
    <w:rsid w:val="00005AB3"/>
    <w:rsid w:val="00005D90"/>
    <w:rsid w:val="00006736"/>
    <w:rsid w:val="00007260"/>
    <w:rsid w:val="00007830"/>
    <w:rsid w:val="00010D05"/>
    <w:rsid w:val="00011DF2"/>
    <w:rsid w:val="00012B5B"/>
    <w:rsid w:val="00013C32"/>
    <w:rsid w:val="0001421E"/>
    <w:rsid w:val="00014235"/>
    <w:rsid w:val="00014A79"/>
    <w:rsid w:val="00015A81"/>
    <w:rsid w:val="0001640F"/>
    <w:rsid w:val="00016B69"/>
    <w:rsid w:val="00017206"/>
    <w:rsid w:val="00021F9E"/>
    <w:rsid w:val="00025719"/>
    <w:rsid w:val="00025729"/>
    <w:rsid w:val="0002595A"/>
    <w:rsid w:val="00025C96"/>
    <w:rsid w:val="00025FFD"/>
    <w:rsid w:val="0002647E"/>
    <w:rsid w:val="0002761C"/>
    <w:rsid w:val="000278EE"/>
    <w:rsid w:val="00027B57"/>
    <w:rsid w:val="0003064C"/>
    <w:rsid w:val="00030694"/>
    <w:rsid w:val="00030756"/>
    <w:rsid w:val="0003108F"/>
    <w:rsid w:val="0003109E"/>
    <w:rsid w:val="000312BF"/>
    <w:rsid w:val="0003159C"/>
    <w:rsid w:val="00031D71"/>
    <w:rsid w:val="00032CCA"/>
    <w:rsid w:val="00032E61"/>
    <w:rsid w:val="0003323D"/>
    <w:rsid w:val="00033397"/>
    <w:rsid w:val="000339BD"/>
    <w:rsid w:val="00033EA3"/>
    <w:rsid w:val="00033F7E"/>
    <w:rsid w:val="000343FF"/>
    <w:rsid w:val="00034B78"/>
    <w:rsid w:val="00034D14"/>
    <w:rsid w:val="00034E3A"/>
    <w:rsid w:val="0003547B"/>
    <w:rsid w:val="00035BE0"/>
    <w:rsid w:val="00035F16"/>
    <w:rsid w:val="00036F42"/>
    <w:rsid w:val="00037357"/>
    <w:rsid w:val="000376CD"/>
    <w:rsid w:val="00037854"/>
    <w:rsid w:val="00037E5C"/>
    <w:rsid w:val="0004128E"/>
    <w:rsid w:val="00041BDC"/>
    <w:rsid w:val="00042779"/>
    <w:rsid w:val="00043B34"/>
    <w:rsid w:val="00043EA9"/>
    <w:rsid w:val="000441AD"/>
    <w:rsid w:val="000446E1"/>
    <w:rsid w:val="000450A0"/>
    <w:rsid w:val="000454B2"/>
    <w:rsid w:val="00045878"/>
    <w:rsid w:val="00045D47"/>
    <w:rsid w:val="00046396"/>
    <w:rsid w:val="00047BA0"/>
    <w:rsid w:val="0005142B"/>
    <w:rsid w:val="00051518"/>
    <w:rsid w:val="00051EAD"/>
    <w:rsid w:val="000520FF"/>
    <w:rsid w:val="000521D2"/>
    <w:rsid w:val="000524C8"/>
    <w:rsid w:val="00052EFD"/>
    <w:rsid w:val="00053368"/>
    <w:rsid w:val="000536B4"/>
    <w:rsid w:val="00053803"/>
    <w:rsid w:val="000538D0"/>
    <w:rsid w:val="00054656"/>
    <w:rsid w:val="0005477E"/>
    <w:rsid w:val="000548EF"/>
    <w:rsid w:val="00054A85"/>
    <w:rsid w:val="00054E5E"/>
    <w:rsid w:val="00054F48"/>
    <w:rsid w:val="000555B8"/>
    <w:rsid w:val="00056106"/>
    <w:rsid w:val="00056214"/>
    <w:rsid w:val="00056861"/>
    <w:rsid w:val="00057035"/>
    <w:rsid w:val="00057B63"/>
    <w:rsid w:val="0006107D"/>
    <w:rsid w:val="000614C7"/>
    <w:rsid w:val="00061549"/>
    <w:rsid w:val="0006212C"/>
    <w:rsid w:val="00062452"/>
    <w:rsid w:val="00063C09"/>
    <w:rsid w:val="00063DC1"/>
    <w:rsid w:val="000643DF"/>
    <w:rsid w:val="00064B3C"/>
    <w:rsid w:val="00065AF1"/>
    <w:rsid w:val="00065C5F"/>
    <w:rsid w:val="0006764F"/>
    <w:rsid w:val="0006784C"/>
    <w:rsid w:val="00067D2F"/>
    <w:rsid w:val="00067E2D"/>
    <w:rsid w:val="00070051"/>
    <w:rsid w:val="00070BA5"/>
    <w:rsid w:val="00070F47"/>
    <w:rsid w:val="00071F5A"/>
    <w:rsid w:val="000725C7"/>
    <w:rsid w:val="00072848"/>
    <w:rsid w:val="00072C94"/>
    <w:rsid w:val="00073B6E"/>
    <w:rsid w:val="0007423A"/>
    <w:rsid w:val="00075B3E"/>
    <w:rsid w:val="000761AE"/>
    <w:rsid w:val="0007628D"/>
    <w:rsid w:val="000769C3"/>
    <w:rsid w:val="0007703B"/>
    <w:rsid w:val="00080EC3"/>
    <w:rsid w:val="00081D20"/>
    <w:rsid w:val="000824D0"/>
    <w:rsid w:val="00082529"/>
    <w:rsid w:val="00082718"/>
    <w:rsid w:val="00082AE1"/>
    <w:rsid w:val="00082AFF"/>
    <w:rsid w:val="000832F7"/>
    <w:rsid w:val="000834C0"/>
    <w:rsid w:val="0008404D"/>
    <w:rsid w:val="0008405B"/>
    <w:rsid w:val="0008431A"/>
    <w:rsid w:val="0008578C"/>
    <w:rsid w:val="00086201"/>
    <w:rsid w:val="000868F7"/>
    <w:rsid w:val="00086DA9"/>
    <w:rsid w:val="000907B5"/>
    <w:rsid w:val="00090B10"/>
    <w:rsid w:val="00090CF9"/>
    <w:rsid w:val="000911A1"/>
    <w:rsid w:val="000917C6"/>
    <w:rsid w:val="00091A7C"/>
    <w:rsid w:val="0009248B"/>
    <w:rsid w:val="00092706"/>
    <w:rsid w:val="00093A12"/>
    <w:rsid w:val="00093E42"/>
    <w:rsid w:val="0009435D"/>
    <w:rsid w:val="00094A3C"/>
    <w:rsid w:val="000951DB"/>
    <w:rsid w:val="00095C26"/>
    <w:rsid w:val="000965DE"/>
    <w:rsid w:val="00096D24"/>
    <w:rsid w:val="00097018"/>
    <w:rsid w:val="000A1C03"/>
    <w:rsid w:val="000A2AB7"/>
    <w:rsid w:val="000A30AF"/>
    <w:rsid w:val="000A347F"/>
    <w:rsid w:val="000A34B7"/>
    <w:rsid w:val="000A360A"/>
    <w:rsid w:val="000A39EB"/>
    <w:rsid w:val="000A4D03"/>
    <w:rsid w:val="000A526E"/>
    <w:rsid w:val="000A53F5"/>
    <w:rsid w:val="000A542B"/>
    <w:rsid w:val="000A569F"/>
    <w:rsid w:val="000A5BB6"/>
    <w:rsid w:val="000A5EF3"/>
    <w:rsid w:val="000A62AB"/>
    <w:rsid w:val="000A66C6"/>
    <w:rsid w:val="000B0638"/>
    <w:rsid w:val="000B09E8"/>
    <w:rsid w:val="000B0D39"/>
    <w:rsid w:val="000B1E51"/>
    <w:rsid w:val="000B1EE4"/>
    <w:rsid w:val="000B1F71"/>
    <w:rsid w:val="000B2233"/>
    <w:rsid w:val="000B2BB3"/>
    <w:rsid w:val="000B2EE1"/>
    <w:rsid w:val="000B31DC"/>
    <w:rsid w:val="000B34CA"/>
    <w:rsid w:val="000B372F"/>
    <w:rsid w:val="000B3859"/>
    <w:rsid w:val="000B50A8"/>
    <w:rsid w:val="000B517D"/>
    <w:rsid w:val="000C102B"/>
    <w:rsid w:val="000C12E0"/>
    <w:rsid w:val="000C17E0"/>
    <w:rsid w:val="000C20C2"/>
    <w:rsid w:val="000C247F"/>
    <w:rsid w:val="000C2F03"/>
    <w:rsid w:val="000C32DF"/>
    <w:rsid w:val="000C3EEB"/>
    <w:rsid w:val="000C43A7"/>
    <w:rsid w:val="000C49B4"/>
    <w:rsid w:val="000C4E5B"/>
    <w:rsid w:val="000C5105"/>
    <w:rsid w:val="000C52BC"/>
    <w:rsid w:val="000C5587"/>
    <w:rsid w:val="000C62B3"/>
    <w:rsid w:val="000C673A"/>
    <w:rsid w:val="000C7D83"/>
    <w:rsid w:val="000D036D"/>
    <w:rsid w:val="000D09C5"/>
    <w:rsid w:val="000D1119"/>
    <w:rsid w:val="000D126E"/>
    <w:rsid w:val="000D2263"/>
    <w:rsid w:val="000D2B48"/>
    <w:rsid w:val="000D2DBD"/>
    <w:rsid w:val="000D3621"/>
    <w:rsid w:val="000D41ED"/>
    <w:rsid w:val="000D4972"/>
    <w:rsid w:val="000D4AEA"/>
    <w:rsid w:val="000D4D26"/>
    <w:rsid w:val="000D4DC7"/>
    <w:rsid w:val="000D4DEE"/>
    <w:rsid w:val="000D5306"/>
    <w:rsid w:val="000D568B"/>
    <w:rsid w:val="000D5B5F"/>
    <w:rsid w:val="000D5DCA"/>
    <w:rsid w:val="000D71C2"/>
    <w:rsid w:val="000D76FF"/>
    <w:rsid w:val="000D7BFB"/>
    <w:rsid w:val="000D7C95"/>
    <w:rsid w:val="000E0601"/>
    <w:rsid w:val="000E07F8"/>
    <w:rsid w:val="000E0DE2"/>
    <w:rsid w:val="000E12A3"/>
    <w:rsid w:val="000E15C9"/>
    <w:rsid w:val="000E1D64"/>
    <w:rsid w:val="000E267D"/>
    <w:rsid w:val="000E27BA"/>
    <w:rsid w:val="000E359D"/>
    <w:rsid w:val="000E3D91"/>
    <w:rsid w:val="000E4A63"/>
    <w:rsid w:val="000E4EA6"/>
    <w:rsid w:val="000E4F3C"/>
    <w:rsid w:val="000E5361"/>
    <w:rsid w:val="000E5529"/>
    <w:rsid w:val="000E5C86"/>
    <w:rsid w:val="000E6C26"/>
    <w:rsid w:val="000F102B"/>
    <w:rsid w:val="000F1785"/>
    <w:rsid w:val="000F1C37"/>
    <w:rsid w:val="000F1D89"/>
    <w:rsid w:val="000F20EC"/>
    <w:rsid w:val="000F20F5"/>
    <w:rsid w:val="000F2BFE"/>
    <w:rsid w:val="000F37BD"/>
    <w:rsid w:val="000F40F3"/>
    <w:rsid w:val="000F4959"/>
    <w:rsid w:val="000F5884"/>
    <w:rsid w:val="000F5B55"/>
    <w:rsid w:val="000F5BEB"/>
    <w:rsid w:val="000F5DED"/>
    <w:rsid w:val="000F6AF9"/>
    <w:rsid w:val="00100384"/>
    <w:rsid w:val="001011DC"/>
    <w:rsid w:val="00101747"/>
    <w:rsid w:val="0010290E"/>
    <w:rsid w:val="00103CED"/>
    <w:rsid w:val="00103F93"/>
    <w:rsid w:val="00104782"/>
    <w:rsid w:val="00104B81"/>
    <w:rsid w:val="0010544E"/>
    <w:rsid w:val="00105BFD"/>
    <w:rsid w:val="00105C88"/>
    <w:rsid w:val="001071FA"/>
    <w:rsid w:val="001074E7"/>
    <w:rsid w:val="001079B0"/>
    <w:rsid w:val="001079ED"/>
    <w:rsid w:val="001079F1"/>
    <w:rsid w:val="00107B0E"/>
    <w:rsid w:val="00107BDC"/>
    <w:rsid w:val="00110344"/>
    <w:rsid w:val="001105F5"/>
    <w:rsid w:val="00110956"/>
    <w:rsid w:val="00110F0E"/>
    <w:rsid w:val="00111D03"/>
    <w:rsid w:val="00111E53"/>
    <w:rsid w:val="00112B94"/>
    <w:rsid w:val="00112C1C"/>
    <w:rsid w:val="00113018"/>
    <w:rsid w:val="00113228"/>
    <w:rsid w:val="00113A72"/>
    <w:rsid w:val="00113B7D"/>
    <w:rsid w:val="00113DCD"/>
    <w:rsid w:val="00114154"/>
    <w:rsid w:val="00114464"/>
    <w:rsid w:val="00115CFD"/>
    <w:rsid w:val="001164E9"/>
    <w:rsid w:val="00116851"/>
    <w:rsid w:val="00116900"/>
    <w:rsid w:val="00117790"/>
    <w:rsid w:val="001208EE"/>
    <w:rsid w:val="00121281"/>
    <w:rsid w:val="00121E83"/>
    <w:rsid w:val="00122099"/>
    <w:rsid w:val="00122700"/>
    <w:rsid w:val="00123168"/>
    <w:rsid w:val="00123613"/>
    <w:rsid w:val="0012395B"/>
    <w:rsid w:val="00123AD3"/>
    <w:rsid w:val="00124575"/>
    <w:rsid w:val="001254D2"/>
    <w:rsid w:val="00126DC8"/>
    <w:rsid w:val="00126FA9"/>
    <w:rsid w:val="00127101"/>
    <w:rsid w:val="001302E6"/>
    <w:rsid w:val="001305A7"/>
    <w:rsid w:val="00131B0F"/>
    <w:rsid w:val="00131BF0"/>
    <w:rsid w:val="001324E7"/>
    <w:rsid w:val="0013390D"/>
    <w:rsid w:val="00134834"/>
    <w:rsid w:val="00134DF0"/>
    <w:rsid w:val="001354FB"/>
    <w:rsid w:val="001361DB"/>
    <w:rsid w:val="001374EF"/>
    <w:rsid w:val="00137905"/>
    <w:rsid w:val="00140A2C"/>
    <w:rsid w:val="00140F37"/>
    <w:rsid w:val="0014132F"/>
    <w:rsid w:val="00141A1E"/>
    <w:rsid w:val="00141FCC"/>
    <w:rsid w:val="00142095"/>
    <w:rsid w:val="001421B3"/>
    <w:rsid w:val="001425E6"/>
    <w:rsid w:val="00142DBA"/>
    <w:rsid w:val="00143EF4"/>
    <w:rsid w:val="00144279"/>
    <w:rsid w:val="0014478D"/>
    <w:rsid w:val="00146C41"/>
    <w:rsid w:val="00147362"/>
    <w:rsid w:val="00147E61"/>
    <w:rsid w:val="00147F7D"/>
    <w:rsid w:val="0015039B"/>
    <w:rsid w:val="0015043F"/>
    <w:rsid w:val="0015159A"/>
    <w:rsid w:val="001516A8"/>
    <w:rsid w:val="00151C3E"/>
    <w:rsid w:val="00151F1E"/>
    <w:rsid w:val="001532E4"/>
    <w:rsid w:val="001552AE"/>
    <w:rsid w:val="001552C7"/>
    <w:rsid w:val="00155690"/>
    <w:rsid w:val="001558CE"/>
    <w:rsid w:val="00155ADF"/>
    <w:rsid w:val="00155D6C"/>
    <w:rsid w:val="0015688D"/>
    <w:rsid w:val="001568A2"/>
    <w:rsid w:val="001578F4"/>
    <w:rsid w:val="0016090F"/>
    <w:rsid w:val="001609D3"/>
    <w:rsid w:val="00162185"/>
    <w:rsid w:val="0016238C"/>
    <w:rsid w:val="001626DF"/>
    <w:rsid w:val="0016365B"/>
    <w:rsid w:val="00163C92"/>
    <w:rsid w:val="00164CD2"/>
    <w:rsid w:val="0016541B"/>
    <w:rsid w:val="001662E0"/>
    <w:rsid w:val="0016643A"/>
    <w:rsid w:val="00166687"/>
    <w:rsid w:val="001669FA"/>
    <w:rsid w:val="00167924"/>
    <w:rsid w:val="00167CDD"/>
    <w:rsid w:val="00167FD6"/>
    <w:rsid w:val="00170587"/>
    <w:rsid w:val="001706B5"/>
    <w:rsid w:val="00170FA7"/>
    <w:rsid w:val="00170FCF"/>
    <w:rsid w:val="00170FEA"/>
    <w:rsid w:val="00171815"/>
    <w:rsid w:val="0017197F"/>
    <w:rsid w:val="00171CD3"/>
    <w:rsid w:val="001728D8"/>
    <w:rsid w:val="001728EB"/>
    <w:rsid w:val="00172BBF"/>
    <w:rsid w:val="0017300D"/>
    <w:rsid w:val="00173FB9"/>
    <w:rsid w:val="00174261"/>
    <w:rsid w:val="00174282"/>
    <w:rsid w:val="001746B0"/>
    <w:rsid w:val="00174833"/>
    <w:rsid w:val="001748E9"/>
    <w:rsid w:val="00174E6B"/>
    <w:rsid w:val="00174E90"/>
    <w:rsid w:val="00175033"/>
    <w:rsid w:val="00175745"/>
    <w:rsid w:val="00175960"/>
    <w:rsid w:val="00175AA3"/>
    <w:rsid w:val="00176347"/>
    <w:rsid w:val="0017651A"/>
    <w:rsid w:val="00176687"/>
    <w:rsid w:val="001775D3"/>
    <w:rsid w:val="001800D3"/>
    <w:rsid w:val="00180749"/>
    <w:rsid w:val="001811B8"/>
    <w:rsid w:val="00181383"/>
    <w:rsid w:val="00181EB9"/>
    <w:rsid w:val="001828E2"/>
    <w:rsid w:val="00182E09"/>
    <w:rsid w:val="001835B1"/>
    <w:rsid w:val="001837CE"/>
    <w:rsid w:val="00183A6E"/>
    <w:rsid w:val="00184A71"/>
    <w:rsid w:val="00184BC4"/>
    <w:rsid w:val="00184D8D"/>
    <w:rsid w:val="00185786"/>
    <w:rsid w:val="00185A7F"/>
    <w:rsid w:val="00185B8C"/>
    <w:rsid w:val="00185DAC"/>
    <w:rsid w:val="00185F0E"/>
    <w:rsid w:val="00185F1E"/>
    <w:rsid w:val="00186568"/>
    <w:rsid w:val="0018663C"/>
    <w:rsid w:val="00187509"/>
    <w:rsid w:val="00187581"/>
    <w:rsid w:val="00187D21"/>
    <w:rsid w:val="001903CF"/>
    <w:rsid w:val="00190439"/>
    <w:rsid w:val="001906BB"/>
    <w:rsid w:val="00190AE2"/>
    <w:rsid w:val="00190F74"/>
    <w:rsid w:val="00190FAC"/>
    <w:rsid w:val="001913F9"/>
    <w:rsid w:val="00193530"/>
    <w:rsid w:val="00193640"/>
    <w:rsid w:val="001940FF"/>
    <w:rsid w:val="00195D2A"/>
    <w:rsid w:val="00195D50"/>
    <w:rsid w:val="00195E39"/>
    <w:rsid w:val="00195E5B"/>
    <w:rsid w:val="00196BD8"/>
    <w:rsid w:val="001977F2"/>
    <w:rsid w:val="00197EDB"/>
    <w:rsid w:val="001A0017"/>
    <w:rsid w:val="001A0063"/>
    <w:rsid w:val="001A0525"/>
    <w:rsid w:val="001A0C9C"/>
    <w:rsid w:val="001A1525"/>
    <w:rsid w:val="001A1779"/>
    <w:rsid w:val="001A2A02"/>
    <w:rsid w:val="001A503C"/>
    <w:rsid w:val="001A5430"/>
    <w:rsid w:val="001A5846"/>
    <w:rsid w:val="001A7288"/>
    <w:rsid w:val="001A78C2"/>
    <w:rsid w:val="001B04F2"/>
    <w:rsid w:val="001B1DFA"/>
    <w:rsid w:val="001B2E01"/>
    <w:rsid w:val="001B2F3E"/>
    <w:rsid w:val="001B3294"/>
    <w:rsid w:val="001B44ED"/>
    <w:rsid w:val="001B4C8A"/>
    <w:rsid w:val="001B5165"/>
    <w:rsid w:val="001B5714"/>
    <w:rsid w:val="001B6EFF"/>
    <w:rsid w:val="001B704C"/>
    <w:rsid w:val="001B74E1"/>
    <w:rsid w:val="001B78B1"/>
    <w:rsid w:val="001C0BDC"/>
    <w:rsid w:val="001C0CC1"/>
    <w:rsid w:val="001C0E44"/>
    <w:rsid w:val="001C13C8"/>
    <w:rsid w:val="001C2A30"/>
    <w:rsid w:val="001C2EC4"/>
    <w:rsid w:val="001C31D9"/>
    <w:rsid w:val="001C3749"/>
    <w:rsid w:val="001C37F8"/>
    <w:rsid w:val="001C3F21"/>
    <w:rsid w:val="001C46F9"/>
    <w:rsid w:val="001C5D29"/>
    <w:rsid w:val="001C6170"/>
    <w:rsid w:val="001C74DA"/>
    <w:rsid w:val="001C764E"/>
    <w:rsid w:val="001C776A"/>
    <w:rsid w:val="001D0C1E"/>
    <w:rsid w:val="001D0C87"/>
    <w:rsid w:val="001D0F51"/>
    <w:rsid w:val="001D1081"/>
    <w:rsid w:val="001D16A0"/>
    <w:rsid w:val="001D1949"/>
    <w:rsid w:val="001D1AD6"/>
    <w:rsid w:val="001D280B"/>
    <w:rsid w:val="001D31DF"/>
    <w:rsid w:val="001D3AFD"/>
    <w:rsid w:val="001D3B39"/>
    <w:rsid w:val="001D3FDC"/>
    <w:rsid w:val="001D6CFE"/>
    <w:rsid w:val="001D6F67"/>
    <w:rsid w:val="001D7081"/>
    <w:rsid w:val="001D74E8"/>
    <w:rsid w:val="001D7749"/>
    <w:rsid w:val="001D7993"/>
    <w:rsid w:val="001D7B25"/>
    <w:rsid w:val="001E02BA"/>
    <w:rsid w:val="001E02E9"/>
    <w:rsid w:val="001E0A2C"/>
    <w:rsid w:val="001E1202"/>
    <w:rsid w:val="001E18B2"/>
    <w:rsid w:val="001E372B"/>
    <w:rsid w:val="001E4BDF"/>
    <w:rsid w:val="001E5137"/>
    <w:rsid w:val="001E5B7B"/>
    <w:rsid w:val="001E5F8F"/>
    <w:rsid w:val="001F0BB8"/>
    <w:rsid w:val="001F0F7D"/>
    <w:rsid w:val="001F10E7"/>
    <w:rsid w:val="001F1F63"/>
    <w:rsid w:val="001F2430"/>
    <w:rsid w:val="001F2699"/>
    <w:rsid w:val="001F2E0A"/>
    <w:rsid w:val="001F320C"/>
    <w:rsid w:val="001F3249"/>
    <w:rsid w:val="001F52BE"/>
    <w:rsid w:val="001F55C6"/>
    <w:rsid w:val="001F5806"/>
    <w:rsid w:val="001F5C11"/>
    <w:rsid w:val="001F64BA"/>
    <w:rsid w:val="001F6951"/>
    <w:rsid w:val="001F6EA1"/>
    <w:rsid w:val="001F73E4"/>
    <w:rsid w:val="0020001E"/>
    <w:rsid w:val="0020110C"/>
    <w:rsid w:val="002018D4"/>
    <w:rsid w:val="00201A8E"/>
    <w:rsid w:val="00202000"/>
    <w:rsid w:val="00202269"/>
    <w:rsid w:val="002031E1"/>
    <w:rsid w:val="00203B51"/>
    <w:rsid w:val="00203E19"/>
    <w:rsid w:val="00204492"/>
    <w:rsid w:val="00204DEC"/>
    <w:rsid w:val="00205094"/>
    <w:rsid w:val="00205395"/>
    <w:rsid w:val="00205F2F"/>
    <w:rsid w:val="0020683A"/>
    <w:rsid w:val="00206B77"/>
    <w:rsid w:val="00206EC9"/>
    <w:rsid w:val="00206FB6"/>
    <w:rsid w:val="002074A5"/>
    <w:rsid w:val="00207715"/>
    <w:rsid w:val="002078B3"/>
    <w:rsid w:val="00207ABF"/>
    <w:rsid w:val="002102AB"/>
    <w:rsid w:val="0021051C"/>
    <w:rsid w:val="002131C9"/>
    <w:rsid w:val="002135E7"/>
    <w:rsid w:val="00213899"/>
    <w:rsid w:val="00213BFE"/>
    <w:rsid w:val="00214632"/>
    <w:rsid w:val="002147A3"/>
    <w:rsid w:val="00214F9F"/>
    <w:rsid w:val="0021674C"/>
    <w:rsid w:val="00216CBE"/>
    <w:rsid w:val="00217EC9"/>
    <w:rsid w:val="002201F7"/>
    <w:rsid w:val="00220D05"/>
    <w:rsid w:val="00221B50"/>
    <w:rsid w:val="002221E7"/>
    <w:rsid w:val="00223B88"/>
    <w:rsid w:val="00223C2E"/>
    <w:rsid w:val="00224C64"/>
    <w:rsid w:val="002254E0"/>
    <w:rsid w:val="0022562F"/>
    <w:rsid w:val="00225805"/>
    <w:rsid w:val="002264F8"/>
    <w:rsid w:val="00226D11"/>
    <w:rsid w:val="00226F98"/>
    <w:rsid w:val="002278C1"/>
    <w:rsid w:val="00227C26"/>
    <w:rsid w:val="0023027C"/>
    <w:rsid w:val="00231194"/>
    <w:rsid w:val="00232568"/>
    <w:rsid w:val="002335E0"/>
    <w:rsid w:val="00233E41"/>
    <w:rsid w:val="00233F4E"/>
    <w:rsid w:val="002340CB"/>
    <w:rsid w:val="0023417A"/>
    <w:rsid w:val="002343C5"/>
    <w:rsid w:val="002348EA"/>
    <w:rsid w:val="00234DAD"/>
    <w:rsid w:val="00234EB4"/>
    <w:rsid w:val="00235F03"/>
    <w:rsid w:val="0023648B"/>
    <w:rsid w:val="0023657A"/>
    <w:rsid w:val="0023696A"/>
    <w:rsid w:val="00236BC7"/>
    <w:rsid w:val="00237905"/>
    <w:rsid w:val="00237915"/>
    <w:rsid w:val="002379E8"/>
    <w:rsid w:val="00237B96"/>
    <w:rsid w:val="00240803"/>
    <w:rsid w:val="00240C94"/>
    <w:rsid w:val="002413D0"/>
    <w:rsid w:val="00241640"/>
    <w:rsid w:val="002418A1"/>
    <w:rsid w:val="00242174"/>
    <w:rsid w:val="00242CB9"/>
    <w:rsid w:val="00243046"/>
    <w:rsid w:val="00243791"/>
    <w:rsid w:val="00243E0C"/>
    <w:rsid w:val="00243F99"/>
    <w:rsid w:val="00244341"/>
    <w:rsid w:val="00244678"/>
    <w:rsid w:val="002447D7"/>
    <w:rsid w:val="002451EA"/>
    <w:rsid w:val="00245327"/>
    <w:rsid w:val="00245C9C"/>
    <w:rsid w:val="00246AC6"/>
    <w:rsid w:val="00250484"/>
    <w:rsid w:val="0025080F"/>
    <w:rsid w:val="002518EC"/>
    <w:rsid w:val="00251B44"/>
    <w:rsid w:val="00252B82"/>
    <w:rsid w:val="00252D31"/>
    <w:rsid w:val="002535E5"/>
    <w:rsid w:val="00253604"/>
    <w:rsid w:val="002537E3"/>
    <w:rsid w:val="002538F7"/>
    <w:rsid w:val="00253E93"/>
    <w:rsid w:val="00254A5B"/>
    <w:rsid w:val="00255245"/>
    <w:rsid w:val="00255A00"/>
    <w:rsid w:val="00256A71"/>
    <w:rsid w:val="00256E7F"/>
    <w:rsid w:val="00256E8B"/>
    <w:rsid w:val="00257134"/>
    <w:rsid w:val="002572C7"/>
    <w:rsid w:val="00261265"/>
    <w:rsid w:val="00261464"/>
    <w:rsid w:val="00261792"/>
    <w:rsid w:val="00261D4D"/>
    <w:rsid w:val="00261DF3"/>
    <w:rsid w:val="00262B31"/>
    <w:rsid w:val="002635FA"/>
    <w:rsid w:val="0026384C"/>
    <w:rsid w:val="00263EE3"/>
    <w:rsid w:val="002642B6"/>
    <w:rsid w:val="0026438C"/>
    <w:rsid w:val="00264F2A"/>
    <w:rsid w:val="00265F59"/>
    <w:rsid w:val="002660C7"/>
    <w:rsid w:val="002664F6"/>
    <w:rsid w:val="002669D4"/>
    <w:rsid w:val="002669E5"/>
    <w:rsid w:val="00266E19"/>
    <w:rsid w:val="00266F36"/>
    <w:rsid w:val="0026718A"/>
    <w:rsid w:val="002672B7"/>
    <w:rsid w:val="0027059F"/>
    <w:rsid w:val="0027113B"/>
    <w:rsid w:val="00271A74"/>
    <w:rsid w:val="0027212E"/>
    <w:rsid w:val="002728C5"/>
    <w:rsid w:val="002729A3"/>
    <w:rsid w:val="00272BE8"/>
    <w:rsid w:val="00273031"/>
    <w:rsid w:val="00273347"/>
    <w:rsid w:val="00273732"/>
    <w:rsid w:val="0027411C"/>
    <w:rsid w:val="00274DC3"/>
    <w:rsid w:val="00275028"/>
    <w:rsid w:val="002759FF"/>
    <w:rsid w:val="00276286"/>
    <w:rsid w:val="00277B23"/>
    <w:rsid w:val="00280181"/>
    <w:rsid w:val="00280419"/>
    <w:rsid w:val="002817E4"/>
    <w:rsid w:val="002830A7"/>
    <w:rsid w:val="002833E9"/>
    <w:rsid w:val="002834F2"/>
    <w:rsid w:val="002839C3"/>
    <w:rsid w:val="00283F50"/>
    <w:rsid w:val="00284781"/>
    <w:rsid w:val="0028485C"/>
    <w:rsid w:val="00284C6D"/>
    <w:rsid w:val="002853B4"/>
    <w:rsid w:val="00285921"/>
    <w:rsid w:val="00285BD9"/>
    <w:rsid w:val="00285C8F"/>
    <w:rsid w:val="00286D28"/>
    <w:rsid w:val="0028721E"/>
    <w:rsid w:val="0029005B"/>
    <w:rsid w:val="002900A4"/>
    <w:rsid w:val="00290F1A"/>
    <w:rsid w:val="00291548"/>
    <w:rsid w:val="00291B12"/>
    <w:rsid w:val="002923AD"/>
    <w:rsid w:val="00292AC3"/>
    <w:rsid w:val="00292BF5"/>
    <w:rsid w:val="00292F57"/>
    <w:rsid w:val="00293070"/>
    <w:rsid w:val="002931D7"/>
    <w:rsid w:val="00293EDC"/>
    <w:rsid w:val="002941C8"/>
    <w:rsid w:val="0029497D"/>
    <w:rsid w:val="00294FE6"/>
    <w:rsid w:val="002957F6"/>
    <w:rsid w:val="002966DF"/>
    <w:rsid w:val="00296F35"/>
    <w:rsid w:val="00297497"/>
    <w:rsid w:val="002975F8"/>
    <w:rsid w:val="00297C03"/>
    <w:rsid w:val="002A0415"/>
    <w:rsid w:val="002A0DDE"/>
    <w:rsid w:val="002A1191"/>
    <w:rsid w:val="002A16C6"/>
    <w:rsid w:val="002A1BAD"/>
    <w:rsid w:val="002A1DFC"/>
    <w:rsid w:val="002A3067"/>
    <w:rsid w:val="002A332D"/>
    <w:rsid w:val="002A34C2"/>
    <w:rsid w:val="002A3681"/>
    <w:rsid w:val="002A3868"/>
    <w:rsid w:val="002A3FF2"/>
    <w:rsid w:val="002A41C4"/>
    <w:rsid w:val="002A4526"/>
    <w:rsid w:val="002A55A5"/>
    <w:rsid w:val="002A57C2"/>
    <w:rsid w:val="002A5F12"/>
    <w:rsid w:val="002A6B7C"/>
    <w:rsid w:val="002A7883"/>
    <w:rsid w:val="002B0646"/>
    <w:rsid w:val="002B098B"/>
    <w:rsid w:val="002B1BBE"/>
    <w:rsid w:val="002B1F3F"/>
    <w:rsid w:val="002B25FB"/>
    <w:rsid w:val="002B34B3"/>
    <w:rsid w:val="002B43C3"/>
    <w:rsid w:val="002B5796"/>
    <w:rsid w:val="002B59F2"/>
    <w:rsid w:val="002B6A38"/>
    <w:rsid w:val="002B7540"/>
    <w:rsid w:val="002B7897"/>
    <w:rsid w:val="002B7D6B"/>
    <w:rsid w:val="002C016D"/>
    <w:rsid w:val="002C01DC"/>
    <w:rsid w:val="002C1113"/>
    <w:rsid w:val="002C1694"/>
    <w:rsid w:val="002C2490"/>
    <w:rsid w:val="002C282A"/>
    <w:rsid w:val="002C33E7"/>
    <w:rsid w:val="002C423D"/>
    <w:rsid w:val="002C5A20"/>
    <w:rsid w:val="002C64D5"/>
    <w:rsid w:val="002C6EFE"/>
    <w:rsid w:val="002C75CD"/>
    <w:rsid w:val="002C9137"/>
    <w:rsid w:val="002D0155"/>
    <w:rsid w:val="002D0614"/>
    <w:rsid w:val="002D07BC"/>
    <w:rsid w:val="002D0D5B"/>
    <w:rsid w:val="002D0DB8"/>
    <w:rsid w:val="002D1627"/>
    <w:rsid w:val="002D1745"/>
    <w:rsid w:val="002D2214"/>
    <w:rsid w:val="002D3581"/>
    <w:rsid w:val="002D5034"/>
    <w:rsid w:val="002D5390"/>
    <w:rsid w:val="002D5C2B"/>
    <w:rsid w:val="002D664A"/>
    <w:rsid w:val="002D6D20"/>
    <w:rsid w:val="002D72E7"/>
    <w:rsid w:val="002D7B46"/>
    <w:rsid w:val="002E06AF"/>
    <w:rsid w:val="002E0A79"/>
    <w:rsid w:val="002E0C9F"/>
    <w:rsid w:val="002E16D0"/>
    <w:rsid w:val="002E1A40"/>
    <w:rsid w:val="002E21DB"/>
    <w:rsid w:val="002E3504"/>
    <w:rsid w:val="002E4030"/>
    <w:rsid w:val="002E4627"/>
    <w:rsid w:val="002E47F1"/>
    <w:rsid w:val="002E4D43"/>
    <w:rsid w:val="002E5593"/>
    <w:rsid w:val="002E5A19"/>
    <w:rsid w:val="002E5B43"/>
    <w:rsid w:val="002E6FD1"/>
    <w:rsid w:val="002E74C8"/>
    <w:rsid w:val="002E7B5E"/>
    <w:rsid w:val="002F09A9"/>
    <w:rsid w:val="002F16BD"/>
    <w:rsid w:val="002F1B5E"/>
    <w:rsid w:val="002F1D40"/>
    <w:rsid w:val="002F201D"/>
    <w:rsid w:val="002F2BD5"/>
    <w:rsid w:val="002F313F"/>
    <w:rsid w:val="002F3855"/>
    <w:rsid w:val="002F3939"/>
    <w:rsid w:val="002F3FDB"/>
    <w:rsid w:val="002F4B6F"/>
    <w:rsid w:val="002F5173"/>
    <w:rsid w:val="002F5AAD"/>
    <w:rsid w:val="002F60CC"/>
    <w:rsid w:val="002F6BEC"/>
    <w:rsid w:val="002F757C"/>
    <w:rsid w:val="002F766A"/>
    <w:rsid w:val="0030084E"/>
    <w:rsid w:val="00300DF7"/>
    <w:rsid w:val="00301333"/>
    <w:rsid w:val="00301FEB"/>
    <w:rsid w:val="0030204D"/>
    <w:rsid w:val="00302278"/>
    <w:rsid w:val="003022C4"/>
    <w:rsid w:val="00302E15"/>
    <w:rsid w:val="00303CA8"/>
    <w:rsid w:val="003066DC"/>
    <w:rsid w:val="003068E8"/>
    <w:rsid w:val="00306EBF"/>
    <w:rsid w:val="00306F6D"/>
    <w:rsid w:val="0030721C"/>
    <w:rsid w:val="00310515"/>
    <w:rsid w:val="00310B98"/>
    <w:rsid w:val="003111E5"/>
    <w:rsid w:val="00311348"/>
    <w:rsid w:val="003119D2"/>
    <w:rsid w:val="0031207C"/>
    <w:rsid w:val="00312D57"/>
    <w:rsid w:val="0031307B"/>
    <w:rsid w:val="003130D5"/>
    <w:rsid w:val="00313D48"/>
    <w:rsid w:val="003144E4"/>
    <w:rsid w:val="0031496D"/>
    <w:rsid w:val="0031508D"/>
    <w:rsid w:val="00315512"/>
    <w:rsid w:val="00315AD8"/>
    <w:rsid w:val="0031638B"/>
    <w:rsid w:val="003165E4"/>
    <w:rsid w:val="0031701E"/>
    <w:rsid w:val="00317524"/>
    <w:rsid w:val="00317581"/>
    <w:rsid w:val="0031771F"/>
    <w:rsid w:val="003203EF"/>
    <w:rsid w:val="0032046A"/>
    <w:rsid w:val="00320A8A"/>
    <w:rsid w:val="0032261C"/>
    <w:rsid w:val="00323460"/>
    <w:rsid w:val="003238C6"/>
    <w:rsid w:val="00323E6E"/>
    <w:rsid w:val="0032448F"/>
    <w:rsid w:val="00326122"/>
    <w:rsid w:val="003267AB"/>
    <w:rsid w:val="00326828"/>
    <w:rsid w:val="00326D4B"/>
    <w:rsid w:val="0032704C"/>
    <w:rsid w:val="0032745B"/>
    <w:rsid w:val="003300CA"/>
    <w:rsid w:val="00330106"/>
    <w:rsid w:val="003319CD"/>
    <w:rsid w:val="00332031"/>
    <w:rsid w:val="003321D7"/>
    <w:rsid w:val="0033226C"/>
    <w:rsid w:val="003325C0"/>
    <w:rsid w:val="00332954"/>
    <w:rsid w:val="00332B35"/>
    <w:rsid w:val="003332AD"/>
    <w:rsid w:val="003333ED"/>
    <w:rsid w:val="00333A06"/>
    <w:rsid w:val="00333E85"/>
    <w:rsid w:val="003342B9"/>
    <w:rsid w:val="003345AB"/>
    <w:rsid w:val="00335971"/>
    <w:rsid w:val="00335AB9"/>
    <w:rsid w:val="0033638A"/>
    <w:rsid w:val="003369DB"/>
    <w:rsid w:val="003376DE"/>
    <w:rsid w:val="00337FB5"/>
    <w:rsid w:val="00340C21"/>
    <w:rsid w:val="0034109A"/>
    <w:rsid w:val="003414AD"/>
    <w:rsid w:val="0034166C"/>
    <w:rsid w:val="00344C87"/>
    <w:rsid w:val="003458D1"/>
    <w:rsid w:val="00346007"/>
    <w:rsid w:val="0034623F"/>
    <w:rsid w:val="00347224"/>
    <w:rsid w:val="00347514"/>
    <w:rsid w:val="003501A9"/>
    <w:rsid w:val="003504F2"/>
    <w:rsid w:val="00350E6B"/>
    <w:rsid w:val="0035187D"/>
    <w:rsid w:val="00352979"/>
    <w:rsid w:val="00352D5F"/>
    <w:rsid w:val="003530C1"/>
    <w:rsid w:val="0035320B"/>
    <w:rsid w:val="00353FD5"/>
    <w:rsid w:val="0035449A"/>
    <w:rsid w:val="003544BF"/>
    <w:rsid w:val="00354B4F"/>
    <w:rsid w:val="00355FF9"/>
    <w:rsid w:val="003562FE"/>
    <w:rsid w:val="00356DF7"/>
    <w:rsid w:val="00360DF3"/>
    <w:rsid w:val="00360E2E"/>
    <w:rsid w:val="003623E0"/>
    <w:rsid w:val="00362BF9"/>
    <w:rsid w:val="00365865"/>
    <w:rsid w:val="00365E14"/>
    <w:rsid w:val="0036730E"/>
    <w:rsid w:val="00368771"/>
    <w:rsid w:val="00370B05"/>
    <w:rsid w:val="00370BFE"/>
    <w:rsid w:val="00370FC9"/>
    <w:rsid w:val="00371311"/>
    <w:rsid w:val="00371568"/>
    <w:rsid w:val="003715B0"/>
    <w:rsid w:val="00371C98"/>
    <w:rsid w:val="003727C4"/>
    <w:rsid w:val="00372985"/>
    <w:rsid w:val="00372AC5"/>
    <w:rsid w:val="00372F3C"/>
    <w:rsid w:val="003731A4"/>
    <w:rsid w:val="003746A7"/>
    <w:rsid w:val="00374F3C"/>
    <w:rsid w:val="00375BC6"/>
    <w:rsid w:val="00376BDD"/>
    <w:rsid w:val="0037751E"/>
    <w:rsid w:val="00380F4D"/>
    <w:rsid w:val="00381513"/>
    <w:rsid w:val="003817FA"/>
    <w:rsid w:val="00381BF7"/>
    <w:rsid w:val="00381C93"/>
    <w:rsid w:val="0038278E"/>
    <w:rsid w:val="00382C5A"/>
    <w:rsid w:val="00382FEF"/>
    <w:rsid w:val="00384318"/>
    <w:rsid w:val="00384AE2"/>
    <w:rsid w:val="00385F3F"/>
    <w:rsid w:val="00387652"/>
    <w:rsid w:val="0039054F"/>
    <w:rsid w:val="0039064E"/>
    <w:rsid w:val="003909AF"/>
    <w:rsid w:val="00390F59"/>
    <w:rsid w:val="00391755"/>
    <w:rsid w:val="003918C8"/>
    <w:rsid w:val="0039219A"/>
    <w:rsid w:val="003921B0"/>
    <w:rsid w:val="00393500"/>
    <w:rsid w:val="00393F2B"/>
    <w:rsid w:val="00394B54"/>
    <w:rsid w:val="00394E40"/>
    <w:rsid w:val="0039579A"/>
    <w:rsid w:val="00395C0A"/>
    <w:rsid w:val="003961C1"/>
    <w:rsid w:val="00396729"/>
    <w:rsid w:val="00396754"/>
    <w:rsid w:val="003A06FE"/>
    <w:rsid w:val="003A0E8C"/>
    <w:rsid w:val="003A11E5"/>
    <w:rsid w:val="003A2201"/>
    <w:rsid w:val="003A3BA8"/>
    <w:rsid w:val="003A3DAC"/>
    <w:rsid w:val="003A4AE0"/>
    <w:rsid w:val="003A4C7A"/>
    <w:rsid w:val="003A5C67"/>
    <w:rsid w:val="003A5D6B"/>
    <w:rsid w:val="003A6129"/>
    <w:rsid w:val="003A76A3"/>
    <w:rsid w:val="003A7B13"/>
    <w:rsid w:val="003A7C60"/>
    <w:rsid w:val="003B00BD"/>
    <w:rsid w:val="003B01D5"/>
    <w:rsid w:val="003B079F"/>
    <w:rsid w:val="003B07E8"/>
    <w:rsid w:val="003B092E"/>
    <w:rsid w:val="003B1583"/>
    <w:rsid w:val="003B1D26"/>
    <w:rsid w:val="003B2710"/>
    <w:rsid w:val="003B3EAA"/>
    <w:rsid w:val="003B4057"/>
    <w:rsid w:val="003B4C5B"/>
    <w:rsid w:val="003B4C66"/>
    <w:rsid w:val="003B5B8C"/>
    <w:rsid w:val="003B5C4E"/>
    <w:rsid w:val="003B5C76"/>
    <w:rsid w:val="003B69BF"/>
    <w:rsid w:val="003B6AB9"/>
    <w:rsid w:val="003B6E4C"/>
    <w:rsid w:val="003B6EAD"/>
    <w:rsid w:val="003B74F5"/>
    <w:rsid w:val="003B7D7C"/>
    <w:rsid w:val="003C08EA"/>
    <w:rsid w:val="003C09FF"/>
    <w:rsid w:val="003C0BA4"/>
    <w:rsid w:val="003C161A"/>
    <w:rsid w:val="003C2496"/>
    <w:rsid w:val="003C24AC"/>
    <w:rsid w:val="003C2A2B"/>
    <w:rsid w:val="003C4194"/>
    <w:rsid w:val="003C5173"/>
    <w:rsid w:val="003C53B8"/>
    <w:rsid w:val="003C67E0"/>
    <w:rsid w:val="003C6D6D"/>
    <w:rsid w:val="003C756F"/>
    <w:rsid w:val="003C7A0D"/>
    <w:rsid w:val="003D0641"/>
    <w:rsid w:val="003D12E6"/>
    <w:rsid w:val="003D1543"/>
    <w:rsid w:val="003D19B0"/>
    <w:rsid w:val="003D1B6C"/>
    <w:rsid w:val="003D1F3B"/>
    <w:rsid w:val="003D2397"/>
    <w:rsid w:val="003D25FD"/>
    <w:rsid w:val="003D2826"/>
    <w:rsid w:val="003D2F75"/>
    <w:rsid w:val="003D493D"/>
    <w:rsid w:val="003D56AE"/>
    <w:rsid w:val="003D6036"/>
    <w:rsid w:val="003D6F02"/>
    <w:rsid w:val="003D7DAE"/>
    <w:rsid w:val="003D7FEA"/>
    <w:rsid w:val="003E0C83"/>
    <w:rsid w:val="003E0E3C"/>
    <w:rsid w:val="003E1FB7"/>
    <w:rsid w:val="003E27F0"/>
    <w:rsid w:val="003E2CFD"/>
    <w:rsid w:val="003E3196"/>
    <w:rsid w:val="003E3BB4"/>
    <w:rsid w:val="003E3F87"/>
    <w:rsid w:val="003E4577"/>
    <w:rsid w:val="003E47EC"/>
    <w:rsid w:val="003E53D6"/>
    <w:rsid w:val="003E57B9"/>
    <w:rsid w:val="003E5944"/>
    <w:rsid w:val="003E5C1F"/>
    <w:rsid w:val="003E7117"/>
    <w:rsid w:val="003E74D0"/>
    <w:rsid w:val="003E78CB"/>
    <w:rsid w:val="003F04B4"/>
    <w:rsid w:val="003F08BE"/>
    <w:rsid w:val="003F08C9"/>
    <w:rsid w:val="003F0C12"/>
    <w:rsid w:val="003F0E03"/>
    <w:rsid w:val="003F1635"/>
    <w:rsid w:val="003F2510"/>
    <w:rsid w:val="003F25F0"/>
    <w:rsid w:val="003F2C72"/>
    <w:rsid w:val="003F3F47"/>
    <w:rsid w:val="003F4C9C"/>
    <w:rsid w:val="003F5884"/>
    <w:rsid w:val="003F5AC7"/>
    <w:rsid w:val="003F5DF7"/>
    <w:rsid w:val="003F5EF5"/>
    <w:rsid w:val="003F6300"/>
    <w:rsid w:val="003F6789"/>
    <w:rsid w:val="00401E01"/>
    <w:rsid w:val="00401EAC"/>
    <w:rsid w:val="00402C92"/>
    <w:rsid w:val="00402D43"/>
    <w:rsid w:val="00402EAA"/>
    <w:rsid w:val="00402F9F"/>
    <w:rsid w:val="004039BB"/>
    <w:rsid w:val="00403B10"/>
    <w:rsid w:val="00406787"/>
    <w:rsid w:val="00406ECE"/>
    <w:rsid w:val="004076E7"/>
    <w:rsid w:val="0040790B"/>
    <w:rsid w:val="004106D9"/>
    <w:rsid w:val="00410CA3"/>
    <w:rsid w:val="00410F75"/>
    <w:rsid w:val="0041249C"/>
    <w:rsid w:val="00412740"/>
    <w:rsid w:val="00413E3E"/>
    <w:rsid w:val="00414B35"/>
    <w:rsid w:val="00415A70"/>
    <w:rsid w:val="00415D00"/>
    <w:rsid w:val="00416310"/>
    <w:rsid w:val="00416570"/>
    <w:rsid w:val="00416895"/>
    <w:rsid w:val="00417042"/>
    <w:rsid w:val="004170A1"/>
    <w:rsid w:val="0041710B"/>
    <w:rsid w:val="0041719A"/>
    <w:rsid w:val="004177FD"/>
    <w:rsid w:val="004202CA"/>
    <w:rsid w:val="0042060F"/>
    <w:rsid w:val="004207F8"/>
    <w:rsid w:val="004211AC"/>
    <w:rsid w:val="00421290"/>
    <w:rsid w:val="00421561"/>
    <w:rsid w:val="00421A2A"/>
    <w:rsid w:val="004225F3"/>
    <w:rsid w:val="004231EB"/>
    <w:rsid w:val="00423636"/>
    <w:rsid w:val="00423CBA"/>
    <w:rsid w:val="00424146"/>
    <w:rsid w:val="00425567"/>
    <w:rsid w:val="0042585D"/>
    <w:rsid w:val="004265F5"/>
    <w:rsid w:val="00426A83"/>
    <w:rsid w:val="00427129"/>
    <w:rsid w:val="00427A75"/>
    <w:rsid w:val="00427B4E"/>
    <w:rsid w:val="00427EC4"/>
    <w:rsid w:val="00430BB9"/>
    <w:rsid w:val="00430D7A"/>
    <w:rsid w:val="00431D88"/>
    <w:rsid w:val="004322FB"/>
    <w:rsid w:val="00432940"/>
    <w:rsid w:val="00433BB1"/>
    <w:rsid w:val="00434B74"/>
    <w:rsid w:val="00435A21"/>
    <w:rsid w:val="004360A1"/>
    <w:rsid w:val="004377AD"/>
    <w:rsid w:val="00437978"/>
    <w:rsid w:val="004401AD"/>
    <w:rsid w:val="004401BA"/>
    <w:rsid w:val="00440D56"/>
    <w:rsid w:val="004411ED"/>
    <w:rsid w:val="004421E1"/>
    <w:rsid w:val="00442B13"/>
    <w:rsid w:val="00442F91"/>
    <w:rsid w:val="004433C5"/>
    <w:rsid w:val="00443834"/>
    <w:rsid w:val="0044402F"/>
    <w:rsid w:val="0044467A"/>
    <w:rsid w:val="00444C15"/>
    <w:rsid w:val="00445315"/>
    <w:rsid w:val="004454DB"/>
    <w:rsid w:val="00445DF1"/>
    <w:rsid w:val="00445F28"/>
    <w:rsid w:val="00446CCB"/>
    <w:rsid w:val="00446E32"/>
    <w:rsid w:val="00446FBA"/>
    <w:rsid w:val="004472D7"/>
    <w:rsid w:val="00450AF1"/>
    <w:rsid w:val="004511EF"/>
    <w:rsid w:val="00452493"/>
    <w:rsid w:val="00452770"/>
    <w:rsid w:val="004534E0"/>
    <w:rsid w:val="004534E1"/>
    <w:rsid w:val="0045378E"/>
    <w:rsid w:val="00453F7D"/>
    <w:rsid w:val="004545F0"/>
    <w:rsid w:val="00454FAF"/>
    <w:rsid w:val="0045635C"/>
    <w:rsid w:val="00456E97"/>
    <w:rsid w:val="0045749A"/>
    <w:rsid w:val="004575F9"/>
    <w:rsid w:val="0045794D"/>
    <w:rsid w:val="0045795C"/>
    <w:rsid w:val="00457CD1"/>
    <w:rsid w:val="0046018F"/>
    <w:rsid w:val="0046036C"/>
    <w:rsid w:val="0046109A"/>
    <w:rsid w:val="0046219A"/>
    <w:rsid w:val="004621F9"/>
    <w:rsid w:val="004624E0"/>
    <w:rsid w:val="0046350A"/>
    <w:rsid w:val="004637A2"/>
    <w:rsid w:val="00464209"/>
    <w:rsid w:val="00465792"/>
    <w:rsid w:val="0046586E"/>
    <w:rsid w:val="00466EB1"/>
    <w:rsid w:val="00467B40"/>
    <w:rsid w:val="004705A4"/>
    <w:rsid w:val="00470AAC"/>
    <w:rsid w:val="00470BC1"/>
    <w:rsid w:val="00472BE9"/>
    <w:rsid w:val="00472CA5"/>
    <w:rsid w:val="004734B8"/>
    <w:rsid w:val="0047380D"/>
    <w:rsid w:val="004748A3"/>
    <w:rsid w:val="004754F6"/>
    <w:rsid w:val="00475E14"/>
    <w:rsid w:val="0047640A"/>
    <w:rsid w:val="00476550"/>
    <w:rsid w:val="00477AA9"/>
    <w:rsid w:val="00477B78"/>
    <w:rsid w:val="00477E6E"/>
    <w:rsid w:val="00477EFC"/>
    <w:rsid w:val="00480C16"/>
    <w:rsid w:val="00481AC9"/>
    <w:rsid w:val="00481B68"/>
    <w:rsid w:val="00483CE0"/>
    <w:rsid w:val="00483FCD"/>
    <w:rsid w:val="004840D3"/>
    <w:rsid w:val="0048415F"/>
    <w:rsid w:val="00484348"/>
    <w:rsid w:val="00484448"/>
    <w:rsid w:val="0048479E"/>
    <w:rsid w:val="004863B2"/>
    <w:rsid w:val="004867E6"/>
    <w:rsid w:val="00486BBC"/>
    <w:rsid w:val="00487B71"/>
    <w:rsid w:val="004901B5"/>
    <w:rsid w:val="0049023C"/>
    <w:rsid w:val="004908FD"/>
    <w:rsid w:val="00490F4F"/>
    <w:rsid w:val="00491555"/>
    <w:rsid w:val="00491D59"/>
    <w:rsid w:val="00492DF7"/>
    <w:rsid w:val="00493043"/>
    <w:rsid w:val="00493E06"/>
    <w:rsid w:val="004949A7"/>
    <w:rsid w:val="00494E62"/>
    <w:rsid w:val="00495105"/>
    <w:rsid w:val="004957A2"/>
    <w:rsid w:val="00495876"/>
    <w:rsid w:val="0049727D"/>
    <w:rsid w:val="00497699"/>
    <w:rsid w:val="0049795A"/>
    <w:rsid w:val="00497CB9"/>
    <w:rsid w:val="004A0542"/>
    <w:rsid w:val="004A0A40"/>
    <w:rsid w:val="004A25E0"/>
    <w:rsid w:val="004A2B55"/>
    <w:rsid w:val="004A2BCC"/>
    <w:rsid w:val="004A30BB"/>
    <w:rsid w:val="004A4940"/>
    <w:rsid w:val="004A63FC"/>
    <w:rsid w:val="004A66A6"/>
    <w:rsid w:val="004A69CA"/>
    <w:rsid w:val="004A6AF3"/>
    <w:rsid w:val="004A6B0D"/>
    <w:rsid w:val="004A6DD7"/>
    <w:rsid w:val="004A7459"/>
    <w:rsid w:val="004A7D55"/>
    <w:rsid w:val="004A7D99"/>
    <w:rsid w:val="004B06BC"/>
    <w:rsid w:val="004B0C6D"/>
    <w:rsid w:val="004B0DD7"/>
    <w:rsid w:val="004B1787"/>
    <w:rsid w:val="004B1D80"/>
    <w:rsid w:val="004B1FD3"/>
    <w:rsid w:val="004B350F"/>
    <w:rsid w:val="004B3AE3"/>
    <w:rsid w:val="004B3B17"/>
    <w:rsid w:val="004B4B39"/>
    <w:rsid w:val="004B5B8C"/>
    <w:rsid w:val="004B6DD4"/>
    <w:rsid w:val="004B709E"/>
    <w:rsid w:val="004B7DCF"/>
    <w:rsid w:val="004C0884"/>
    <w:rsid w:val="004C1BA0"/>
    <w:rsid w:val="004C1EE4"/>
    <w:rsid w:val="004C27E4"/>
    <w:rsid w:val="004C340D"/>
    <w:rsid w:val="004C37DA"/>
    <w:rsid w:val="004C42A8"/>
    <w:rsid w:val="004C6F6C"/>
    <w:rsid w:val="004C6FAA"/>
    <w:rsid w:val="004C7ACA"/>
    <w:rsid w:val="004C7F54"/>
    <w:rsid w:val="004D02F3"/>
    <w:rsid w:val="004D152C"/>
    <w:rsid w:val="004D17F5"/>
    <w:rsid w:val="004D193A"/>
    <w:rsid w:val="004D1CCE"/>
    <w:rsid w:val="004D2DFD"/>
    <w:rsid w:val="004D2F46"/>
    <w:rsid w:val="004D43FE"/>
    <w:rsid w:val="004D4405"/>
    <w:rsid w:val="004D4420"/>
    <w:rsid w:val="004D4C8E"/>
    <w:rsid w:val="004D4D84"/>
    <w:rsid w:val="004D5AE7"/>
    <w:rsid w:val="004D5DEB"/>
    <w:rsid w:val="004D60B3"/>
    <w:rsid w:val="004D676E"/>
    <w:rsid w:val="004D78D9"/>
    <w:rsid w:val="004E0253"/>
    <w:rsid w:val="004E13DA"/>
    <w:rsid w:val="004E1FD9"/>
    <w:rsid w:val="004E2047"/>
    <w:rsid w:val="004E2704"/>
    <w:rsid w:val="004E2C24"/>
    <w:rsid w:val="004E2C2D"/>
    <w:rsid w:val="004E3295"/>
    <w:rsid w:val="004E3405"/>
    <w:rsid w:val="004E3C07"/>
    <w:rsid w:val="004E3ED0"/>
    <w:rsid w:val="004E51A3"/>
    <w:rsid w:val="004E5784"/>
    <w:rsid w:val="004E5B5B"/>
    <w:rsid w:val="004E68A5"/>
    <w:rsid w:val="004F16CC"/>
    <w:rsid w:val="004F1E0E"/>
    <w:rsid w:val="004F2069"/>
    <w:rsid w:val="004F26B1"/>
    <w:rsid w:val="004F2842"/>
    <w:rsid w:val="004F30B9"/>
    <w:rsid w:val="004F489F"/>
    <w:rsid w:val="004F51E3"/>
    <w:rsid w:val="004F5B64"/>
    <w:rsid w:val="004F69ED"/>
    <w:rsid w:val="004F7626"/>
    <w:rsid w:val="004F7C1E"/>
    <w:rsid w:val="00500796"/>
    <w:rsid w:val="005010C4"/>
    <w:rsid w:val="005010C5"/>
    <w:rsid w:val="00501265"/>
    <w:rsid w:val="00501359"/>
    <w:rsid w:val="00501D92"/>
    <w:rsid w:val="00503C66"/>
    <w:rsid w:val="00503EDB"/>
    <w:rsid w:val="005049DA"/>
    <w:rsid w:val="00505ABE"/>
    <w:rsid w:val="00505B83"/>
    <w:rsid w:val="00506115"/>
    <w:rsid w:val="00506374"/>
    <w:rsid w:val="00507667"/>
    <w:rsid w:val="00507827"/>
    <w:rsid w:val="00507DB9"/>
    <w:rsid w:val="00507EFC"/>
    <w:rsid w:val="00510B8A"/>
    <w:rsid w:val="005114F4"/>
    <w:rsid w:val="00511CCB"/>
    <w:rsid w:val="005127C7"/>
    <w:rsid w:val="00512918"/>
    <w:rsid w:val="00512BF1"/>
    <w:rsid w:val="00512DB9"/>
    <w:rsid w:val="00512DC3"/>
    <w:rsid w:val="005134ED"/>
    <w:rsid w:val="0051384F"/>
    <w:rsid w:val="00513ADD"/>
    <w:rsid w:val="00513EF1"/>
    <w:rsid w:val="0051474E"/>
    <w:rsid w:val="00514B72"/>
    <w:rsid w:val="00515703"/>
    <w:rsid w:val="00517107"/>
    <w:rsid w:val="005173BB"/>
    <w:rsid w:val="00517C9A"/>
    <w:rsid w:val="0051DFBD"/>
    <w:rsid w:val="005205C6"/>
    <w:rsid w:val="005206B5"/>
    <w:rsid w:val="00520C63"/>
    <w:rsid w:val="00521E1C"/>
    <w:rsid w:val="005225FF"/>
    <w:rsid w:val="00522E2A"/>
    <w:rsid w:val="00522F46"/>
    <w:rsid w:val="00522F6F"/>
    <w:rsid w:val="005233CB"/>
    <w:rsid w:val="005242EE"/>
    <w:rsid w:val="00525DDD"/>
    <w:rsid w:val="00526435"/>
    <w:rsid w:val="00526C8E"/>
    <w:rsid w:val="00527A77"/>
    <w:rsid w:val="00527B69"/>
    <w:rsid w:val="00527C16"/>
    <w:rsid w:val="00527CB5"/>
    <w:rsid w:val="00530166"/>
    <w:rsid w:val="00531625"/>
    <w:rsid w:val="005317A5"/>
    <w:rsid w:val="0053201B"/>
    <w:rsid w:val="00533242"/>
    <w:rsid w:val="00533B65"/>
    <w:rsid w:val="00534365"/>
    <w:rsid w:val="005347AA"/>
    <w:rsid w:val="00534BD3"/>
    <w:rsid w:val="00535685"/>
    <w:rsid w:val="00535953"/>
    <w:rsid w:val="00536D85"/>
    <w:rsid w:val="005370C7"/>
    <w:rsid w:val="005376F5"/>
    <w:rsid w:val="00540535"/>
    <w:rsid w:val="005409E7"/>
    <w:rsid w:val="00541AD0"/>
    <w:rsid w:val="0054385D"/>
    <w:rsid w:val="00543FC7"/>
    <w:rsid w:val="0054440D"/>
    <w:rsid w:val="005447AB"/>
    <w:rsid w:val="005449C6"/>
    <w:rsid w:val="0054660B"/>
    <w:rsid w:val="005468B4"/>
    <w:rsid w:val="00547C42"/>
    <w:rsid w:val="00550053"/>
    <w:rsid w:val="00550063"/>
    <w:rsid w:val="00551313"/>
    <w:rsid w:val="005517B4"/>
    <w:rsid w:val="00551982"/>
    <w:rsid w:val="00552D32"/>
    <w:rsid w:val="005535F6"/>
    <w:rsid w:val="00553D29"/>
    <w:rsid w:val="005551D4"/>
    <w:rsid w:val="0055526D"/>
    <w:rsid w:val="00556006"/>
    <w:rsid w:val="0055667D"/>
    <w:rsid w:val="00556AE3"/>
    <w:rsid w:val="00556BBE"/>
    <w:rsid w:val="00556EFC"/>
    <w:rsid w:val="00557A83"/>
    <w:rsid w:val="0056070B"/>
    <w:rsid w:val="0056081D"/>
    <w:rsid w:val="00560DEA"/>
    <w:rsid w:val="00560EA0"/>
    <w:rsid w:val="00561D90"/>
    <w:rsid w:val="00563701"/>
    <w:rsid w:val="00563B50"/>
    <w:rsid w:val="00563F57"/>
    <w:rsid w:val="005640EE"/>
    <w:rsid w:val="005641F0"/>
    <w:rsid w:val="00565AED"/>
    <w:rsid w:val="00565C20"/>
    <w:rsid w:val="00565E96"/>
    <w:rsid w:val="00566277"/>
    <w:rsid w:val="00566D8F"/>
    <w:rsid w:val="00566E17"/>
    <w:rsid w:val="00567073"/>
    <w:rsid w:val="0056741B"/>
    <w:rsid w:val="00570255"/>
    <w:rsid w:val="00570288"/>
    <w:rsid w:val="005714A5"/>
    <w:rsid w:val="00571E0B"/>
    <w:rsid w:val="005720A7"/>
    <w:rsid w:val="00572B18"/>
    <w:rsid w:val="00572D94"/>
    <w:rsid w:val="00572FDE"/>
    <w:rsid w:val="005737D5"/>
    <w:rsid w:val="00573C9F"/>
    <w:rsid w:val="00574299"/>
    <w:rsid w:val="005750A7"/>
    <w:rsid w:val="0057597B"/>
    <w:rsid w:val="00575EC5"/>
    <w:rsid w:val="00576046"/>
    <w:rsid w:val="005762E8"/>
    <w:rsid w:val="0057631D"/>
    <w:rsid w:val="005766C8"/>
    <w:rsid w:val="00577999"/>
    <w:rsid w:val="00577BF1"/>
    <w:rsid w:val="00580F7D"/>
    <w:rsid w:val="00581547"/>
    <w:rsid w:val="00582231"/>
    <w:rsid w:val="00582247"/>
    <w:rsid w:val="00583041"/>
    <w:rsid w:val="00583870"/>
    <w:rsid w:val="005838BC"/>
    <w:rsid w:val="00583F55"/>
    <w:rsid w:val="00584727"/>
    <w:rsid w:val="005863C9"/>
    <w:rsid w:val="00586C82"/>
    <w:rsid w:val="00587F53"/>
    <w:rsid w:val="0059053D"/>
    <w:rsid w:val="00590A38"/>
    <w:rsid w:val="00591B84"/>
    <w:rsid w:val="0059231E"/>
    <w:rsid w:val="0059311A"/>
    <w:rsid w:val="005932F2"/>
    <w:rsid w:val="00593367"/>
    <w:rsid w:val="00593A83"/>
    <w:rsid w:val="00594659"/>
    <w:rsid w:val="00594F85"/>
    <w:rsid w:val="0059598C"/>
    <w:rsid w:val="005964CA"/>
    <w:rsid w:val="005972A7"/>
    <w:rsid w:val="005A02F6"/>
    <w:rsid w:val="005A0467"/>
    <w:rsid w:val="005A0FFD"/>
    <w:rsid w:val="005A186F"/>
    <w:rsid w:val="005A1CB5"/>
    <w:rsid w:val="005A2046"/>
    <w:rsid w:val="005A208C"/>
    <w:rsid w:val="005A27F5"/>
    <w:rsid w:val="005A299D"/>
    <w:rsid w:val="005A35F0"/>
    <w:rsid w:val="005A39FC"/>
    <w:rsid w:val="005A3A7E"/>
    <w:rsid w:val="005A4012"/>
    <w:rsid w:val="005A4CD6"/>
    <w:rsid w:val="005A5CC1"/>
    <w:rsid w:val="005A5DD5"/>
    <w:rsid w:val="005A5FFC"/>
    <w:rsid w:val="005A6335"/>
    <w:rsid w:val="005A6548"/>
    <w:rsid w:val="005A778C"/>
    <w:rsid w:val="005A7DE0"/>
    <w:rsid w:val="005A7EAA"/>
    <w:rsid w:val="005B0565"/>
    <w:rsid w:val="005B188D"/>
    <w:rsid w:val="005B277F"/>
    <w:rsid w:val="005B2853"/>
    <w:rsid w:val="005B2C20"/>
    <w:rsid w:val="005B2EEE"/>
    <w:rsid w:val="005B49AE"/>
    <w:rsid w:val="005B4B30"/>
    <w:rsid w:val="005B5D1C"/>
    <w:rsid w:val="005B7556"/>
    <w:rsid w:val="005B779C"/>
    <w:rsid w:val="005B77D2"/>
    <w:rsid w:val="005B7AF5"/>
    <w:rsid w:val="005C06BB"/>
    <w:rsid w:val="005C1274"/>
    <w:rsid w:val="005C12BC"/>
    <w:rsid w:val="005C1664"/>
    <w:rsid w:val="005C1907"/>
    <w:rsid w:val="005C1EE4"/>
    <w:rsid w:val="005C25BF"/>
    <w:rsid w:val="005C2DF6"/>
    <w:rsid w:val="005C2FA0"/>
    <w:rsid w:val="005C3371"/>
    <w:rsid w:val="005C3546"/>
    <w:rsid w:val="005C37A7"/>
    <w:rsid w:val="005C3ED0"/>
    <w:rsid w:val="005C4339"/>
    <w:rsid w:val="005C439A"/>
    <w:rsid w:val="005C48BF"/>
    <w:rsid w:val="005C4A9D"/>
    <w:rsid w:val="005C4FEC"/>
    <w:rsid w:val="005C516F"/>
    <w:rsid w:val="005C5995"/>
    <w:rsid w:val="005C5BC6"/>
    <w:rsid w:val="005C5EA3"/>
    <w:rsid w:val="005C6458"/>
    <w:rsid w:val="005C7030"/>
    <w:rsid w:val="005C7392"/>
    <w:rsid w:val="005C79F7"/>
    <w:rsid w:val="005D0BC8"/>
    <w:rsid w:val="005D22AF"/>
    <w:rsid w:val="005D28AF"/>
    <w:rsid w:val="005D2993"/>
    <w:rsid w:val="005D2A79"/>
    <w:rsid w:val="005D3254"/>
    <w:rsid w:val="005D35B6"/>
    <w:rsid w:val="005D39CA"/>
    <w:rsid w:val="005D3D7E"/>
    <w:rsid w:val="005D3E49"/>
    <w:rsid w:val="005D4369"/>
    <w:rsid w:val="005D44E4"/>
    <w:rsid w:val="005D4600"/>
    <w:rsid w:val="005D514B"/>
    <w:rsid w:val="005D522C"/>
    <w:rsid w:val="005D63F1"/>
    <w:rsid w:val="005D6675"/>
    <w:rsid w:val="005D7174"/>
    <w:rsid w:val="005D7957"/>
    <w:rsid w:val="005E05F9"/>
    <w:rsid w:val="005E0D08"/>
    <w:rsid w:val="005E24B8"/>
    <w:rsid w:val="005E270B"/>
    <w:rsid w:val="005E4C4D"/>
    <w:rsid w:val="005E5225"/>
    <w:rsid w:val="005E52B8"/>
    <w:rsid w:val="005E5881"/>
    <w:rsid w:val="005E5C67"/>
    <w:rsid w:val="005E6199"/>
    <w:rsid w:val="005E6480"/>
    <w:rsid w:val="005E657B"/>
    <w:rsid w:val="005E66B3"/>
    <w:rsid w:val="005E6CCD"/>
    <w:rsid w:val="005E6E89"/>
    <w:rsid w:val="005E7829"/>
    <w:rsid w:val="005E7D02"/>
    <w:rsid w:val="005E7D26"/>
    <w:rsid w:val="005F0EEC"/>
    <w:rsid w:val="005F16D6"/>
    <w:rsid w:val="005F1A19"/>
    <w:rsid w:val="005F1D7D"/>
    <w:rsid w:val="005F1F0F"/>
    <w:rsid w:val="005F2D5E"/>
    <w:rsid w:val="005F3029"/>
    <w:rsid w:val="005F3637"/>
    <w:rsid w:val="005F3EF0"/>
    <w:rsid w:val="005F4D86"/>
    <w:rsid w:val="005F5815"/>
    <w:rsid w:val="005F5820"/>
    <w:rsid w:val="005F5A72"/>
    <w:rsid w:val="005F5B3C"/>
    <w:rsid w:val="005F657E"/>
    <w:rsid w:val="005F752D"/>
    <w:rsid w:val="005F78F7"/>
    <w:rsid w:val="005F7E17"/>
    <w:rsid w:val="006006F5"/>
    <w:rsid w:val="00600739"/>
    <w:rsid w:val="00600B7D"/>
    <w:rsid w:val="006013A3"/>
    <w:rsid w:val="006021BA"/>
    <w:rsid w:val="006022D3"/>
    <w:rsid w:val="006028D5"/>
    <w:rsid w:val="00603231"/>
    <w:rsid w:val="00603439"/>
    <w:rsid w:val="0060350A"/>
    <w:rsid w:val="006035C5"/>
    <w:rsid w:val="00603895"/>
    <w:rsid w:val="00603F13"/>
    <w:rsid w:val="006044DF"/>
    <w:rsid w:val="006048AA"/>
    <w:rsid w:val="00605364"/>
    <w:rsid w:val="00605412"/>
    <w:rsid w:val="006056AB"/>
    <w:rsid w:val="00606041"/>
    <w:rsid w:val="00607590"/>
    <w:rsid w:val="006076CB"/>
    <w:rsid w:val="006077EE"/>
    <w:rsid w:val="00607862"/>
    <w:rsid w:val="0061081A"/>
    <w:rsid w:val="006113C5"/>
    <w:rsid w:val="00611482"/>
    <w:rsid w:val="006114F8"/>
    <w:rsid w:val="006115DF"/>
    <w:rsid w:val="00611C7D"/>
    <w:rsid w:val="00611D63"/>
    <w:rsid w:val="00611DF1"/>
    <w:rsid w:val="00613094"/>
    <w:rsid w:val="006133B2"/>
    <w:rsid w:val="00613E49"/>
    <w:rsid w:val="00614E7F"/>
    <w:rsid w:val="00615B52"/>
    <w:rsid w:val="00616681"/>
    <w:rsid w:val="00616C36"/>
    <w:rsid w:val="00616DF0"/>
    <w:rsid w:val="00617437"/>
    <w:rsid w:val="00617D42"/>
    <w:rsid w:val="00620959"/>
    <w:rsid w:val="0062101C"/>
    <w:rsid w:val="0062129A"/>
    <w:rsid w:val="006222AF"/>
    <w:rsid w:val="006222F4"/>
    <w:rsid w:val="0062232F"/>
    <w:rsid w:val="006229DA"/>
    <w:rsid w:val="00622E45"/>
    <w:rsid w:val="00623D95"/>
    <w:rsid w:val="00624DFE"/>
    <w:rsid w:val="00625720"/>
    <w:rsid w:val="006278C1"/>
    <w:rsid w:val="006300B1"/>
    <w:rsid w:val="006308CD"/>
    <w:rsid w:val="00631AFF"/>
    <w:rsid w:val="00632316"/>
    <w:rsid w:val="00632C48"/>
    <w:rsid w:val="0063304C"/>
    <w:rsid w:val="00633470"/>
    <w:rsid w:val="006343F7"/>
    <w:rsid w:val="0063451B"/>
    <w:rsid w:val="006346F3"/>
    <w:rsid w:val="006347F5"/>
    <w:rsid w:val="0063499A"/>
    <w:rsid w:val="00637F36"/>
    <w:rsid w:val="00640BE1"/>
    <w:rsid w:val="00640CA3"/>
    <w:rsid w:val="006413EA"/>
    <w:rsid w:val="006415A5"/>
    <w:rsid w:val="00641943"/>
    <w:rsid w:val="00641998"/>
    <w:rsid w:val="00642C86"/>
    <w:rsid w:val="00642D16"/>
    <w:rsid w:val="00642D70"/>
    <w:rsid w:val="00642F83"/>
    <w:rsid w:val="006440AF"/>
    <w:rsid w:val="006444D9"/>
    <w:rsid w:val="006446B5"/>
    <w:rsid w:val="00644B28"/>
    <w:rsid w:val="00644C31"/>
    <w:rsid w:val="00645B08"/>
    <w:rsid w:val="00646C77"/>
    <w:rsid w:val="006474F5"/>
    <w:rsid w:val="00647632"/>
    <w:rsid w:val="006477A0"/>
    <w:rsid w:val="00650039"/>
    <w:rsid w:val="00650915"/>
    <w:rsid w:val="00651F67"/>
    <w:rsid w:val="00652613"/>
    <w:rsid w:val="006527CF"/>
    <w:rsid w:val="00652843"/>
    <w:rsid w:val="006530BE"/>
    <w:rsid w:val="0065346F"/>
    <w:rsid w:val="00653D46"/>
    <w:rsid w:val="00653DA3"/>
    <w:rsid w:val="00653E56"/>
    <w:rsid w:val="0065408F"/>
    <w:rsid w:val="006540C7"/>
    <w:rsid w:val="00654E38"/>
    <w:rsid w:val="00655179"/>
    <w:rsid w:val="0065542F"/>
    <w:rsid w:val="00655817"/>
    <w:rsid w:val="00655CC1"/>
    <w:rsid w:val="00655CE8"/>
    <w:rsid w:val="006567BE"/>
    <w:rsid w:val="00656B39"/>
    <w:rsid w:val="00656DF1"/>
    <w:rsid w:val="0065715F"/>
    <w:rsid w:val="00657AEE"/>
    <w:rsid w:val="00661798"/>
    <w:rsid w:val="006624D3"/>
    <w:rsid w:val="00663469"/>
    <w:rsid w:val="00663D31"/>
    <w:rsid w:val="006649C5"/>
    <w:rsid w:val="00664EEF"/>
    <w:rsid w:val="0066594E"/>
    <w:rsid w:val="00665F57"/>
    <w:rsid w:val="00666220"/>
    <w:rsid w:val="006663B2"/>
    <w:rsid w:val="00666647"/>
    <w:rsid w:val="00666DA0"/>
    <w:rsid w:val="00666F6F"/>
    <w:rsid w:val="00667A17"/>
    <w:rsid w:val="00667C20"/>
    <w:rsid w:val="00667CE6"/>
    <w:rsid w:val="00667EA2"/>
    <w:rsid w:val="0067008C"/>
    <w:rsid w:val="006706B7"/>
    <w:rsid w:val="00670963"/>
    <w:rsid w:val="00670CD2"/>
    <w:rsid w:val="006711F1"/>
    <w:rsid w:val="00671512"/>
    <w:rsid w:val="006717AB"/>
    <w:rsid w:val="00671BAE"/>
    <w:rsid w:val="00671C14"/>
    <w:rsid w:val="00671D23"/>
    <w:rsid w:val="00672286"/>
    <w:rsid w:val="006724E6"/>
    <w:rsid w:val="00672517"/>
    <w:rsid w:val="006730FD"/>
    <w:rsid w:val="006732B5"/>
    <w:rsid w:val="00673B82"/>
    <w:rsid w:val="00673DF5"/>
    <w:rsid w:val="00673E84"/>
    <w:rsid w:val="00674647"/>
    <w:rsid w:val="0067563F"/>
    <w:rsid w:val="00675A2B"/>
    <w:rsid w:val="006764A6"/>
    <w:rsid w:val="006779B4"/>
    <w:rsid w:val="00677DB7"/>
    <w:rsid w:val="00677F1E"/>
    <w:rsid w:val="00680794"/>
    <w:rsid w:val="00680A0A"/>
    <w:rsid w:val="00680EA6"/>
    <w:rsid w:val="00681B81"/>
    <w:rsid w:val="00681DFC"/>
    <w:rsid w:val="006837E1"/>
    <w:rsid w:val="00683C41"/>
    <w:rsid w:val="006841E5"/>
    <w:rsid w:val="00684465"/>
    <w:rsid w:val="00684898"/>
    <w:rsid w:val="0068538A"/>
    <w:rsid w:val="006866F4"/>
    <w:rsid w:val="00686BC6"/>
    <w:rsid w:val="006872F3"/>
    <w:rsid w:val="0068743A"/>
    <w:rsid w:val="00687746"/>
    <w:rsid w:val="00687856"/>
    <w:rsid w:val="00687C57"/>
    <w:rsid w:val="006900C6"/>
    <w:rsid w:val="00690465"/>
    <w:rsid w:val="006910A4"/>
    <w:rsid w:val="00691769"/>
    <w:rsid w:val="00692A84"/>
    <w:rsid w:val="00693DA8"/>
    <w:rsid w:val="00693ED7"/>
    <w:rsid w:val="00695A1B"/>
    <w:rsid w:val="00696259"/>
    <w:rsid w:val="006965CF"/>
    <w:rsid w:val="00696609"/>
    <w:rsid w:val="00696E18"/>
    <w:rsid w:val="0069761C"/>
    <w:rsid w:val="006A031B"/>
    <w:rsid w:val="006A108E"/>
    <w:rsid w:val="006A1423"/>
    <w:rsid w:val="006A18FF"/>
    <w:rsid w:val="006A1CF5"/>
    <w:rsid w:val="006A2023"/>
    <w:rsid w:val="006A2909"/>
    <w:rsid w:val="006A2FC6"/>
    <w:rsid w:val="006A352F"/>
    <w:rsid w:val="006A3B96"/>
    <w:rsid w:val="006A5DCC"/>
    <w:rsid w:val="006A638E"/>
    <w:rsid w:val="006A63F9"/>
    <w:rsid w:val="006A6629"/>
    <w:rsid w:val="006A7343"/>
    <w:rsid w:val="006A77D8"/>
    <w:rsid w:val="006A7AB8"/>
    <w:rsid w:val="006B01B0"/>
    <w:rsid w:val="006B05FE"/>
    <w:rsid w:val="006B0BE8"/>
    <w:rsid w:val="006B0CFF"/>
    <w:rsid w:val="006B0FD0"/>
    <w:rsid w:val="006B1027"/>
    <w:rsid w:val="006B10BE"/>
    <w:rsid w:val="006B20EB"/>
    <w:rsid w:val="006B3631"/>
    <w:rsid w:val="006B3D65"/>
    <w:rsid w:val="006B4227"/>
    <w:rsid w:val="006B4F43"/>
    <w:rsid w:val="006B50FF"/>
    <w:rsid w:val="006B53C0"/>
    <w:rsid w:val="006B5949"/>
    <w:rsid w:val="006B5980"/>
    <w:rsid w:val="006B6279"/>
    <w:rsid w:val="006B646C"/>
    <w:rsid w:val="006B647F"/>
    <w:rsid w:val="006B718E"/>
    <w:rsid w:val="006C01C8"/>
    <w:rsid w:val="006C06E5"/>
    <w:rsid w:val="006C07F3"/>
    <w:rsid w:val="006C11FD"/>
    <w:rsid w:val="006C1F22"/>
    <w:rsid w:val="006C2DF3"/>
    <w:rsid w:val="006C43B4"/>
    <w:rsid w:val="006C5034"/>
    <w:rsid w:val="006C583C"/>
    <w:rsid w:val="006C6014"/>
    <w:rsid w:val="006C6625"/>
    <w:rsid w:val="006C6909"/>
    <w:rsid w:val="006C6AA9"/>
    <w:rsid w:val="006C71BB"/>
    <w:rsid w:val="006C73DB"/>
    <w:rsid w:val="006C7B35"/>
    <w:rsid w:val="006CC8E6"/>
    <w:rsid w:val="006D0890"/>
    <w:rsid w:val="006D08EF"/>
    <w:rsid w:val="006D14CD"/>
    <w:rsid w:val="006D161A"/>
    <w:rsid w:val="006D3CB7"/>
    <w:rsid w:val="006D3F8A"/>
    <w:rsid w:val="006D5792"/>
    <w:rsid w:val="006D58BC"/>
    <w:rsid w:val="006D58DF"/>
    <w:rsid w:val="006D625A"/>
    <w:rsid w:val="006D62FA"/>
    <w:rsid w:val="006D64E5"/>
    <w:rsid w:val="006D7F91"/>
    <w:rsid w:val="006E064D"/>
    <w:rsid w:val="006E1094"/>
    <w:rsid w:val="006E1649"/>
    <w:rsid w:val="006E1E0C"/>
    <w:rsid w:val="006E238F"/>
    <w:rsid w:val="006E253E"/>
    <w:rsid w:val="006E2A2C"/>
    <w:rsid w:val="006E2C04"/>
    <w:rsid w:val="006E4004"/>
    <w:rsid w:val="006E53BA"/>
    <w:rsid w:val="006E5590"/>
    <w:rsid w:val="006E60C1"/>
    <w:rsid w:val="006E6140"/>
    <w:rsid w:val="006E63C8"/>
    <w:rsid w:val="006E63CA"/>
    <w:rsid w:val="006E64B4"/>
    <w:rsid w:val="006E655A"/>
    <w:rsid w:val="006E69AA"/>
    <w:rsid w:val="006E724A"/>
    <w:rsid w:val="006E73E3"/>
    <w:rsid w:val="006F150F"/>
    <w:rsid w:val="006F1F87"/>
    <w:rsid w:val="006F1FEC"/>
    <w:rsid w:val="006F279B"/>
    <w:rsid w:val="006F28B4"/>
    <w:rsid w:val="006F2926"/>
    <w:rsid w:val="006F3044"/>
    <w:rsid w:val="006F30D5"/>
    <w:rsid w:val="006F31D9"/>
    <w:rsid w:val="006F51D4"/>
    <w:rsid w:val="006F5EA7"/>
    <w:rsid w:val="006F5ECD"/>
    <w:rsid w:val="006F6302"/>
    <w:rsid w:val="006F64E6"/>
    <w:rsid w:val="006F693F"/>
    <w:rsid w:val="006F69EC"/>
    <w:rsid w:val="006F6FB6"/>
    <w:rsid w:val="006F75CB"/>
    <w:rsid w:val="006F7C16"/>
    <w:rsid w:val="007006CF"/>
    <w:rsid w:val="00701CD7"/>
    <w:rsid w:val="00702005"/>
    <w:rsid w:val="00702051"/>
    <w:rsid w:val="00702562"/>
    <w:rsid w:val="007025C9"/>
    <w:rsid w:val="0070308A"/>
    <w:rsid w:val="0070492E"/>
    <w:rsid w:val="00705323"/>
    <w:rsid w:val="00705D08"/>
    <w:rsid w:val="00705FEA"/>
    <w:rsid w:val="00706C89"/>
    <w:rsid w:val="00707E81"/>
    <w:rsid w:val="0071026D"/>
    <w:rsid w:val="00710AC5"/>
    <w:rsid w:val="00710ED8"/>
    <w:rsid w:val="0071112C"/>
    <w:rsid w:val="00711220"/>
    <w:rsid w:val="00712106"/>
    <w:rsid w:val="00712966"/>
    <w:rsid w:val="00712FF4"/>
    <w:rsid w:val="007135D0"/>
    <w:rsid w:val="00713FAB"/>
    <w:rsid w:val="007146D2"/>
    <w:rsid w:val="00714DC7"/>
    <w:rsid w:val="00715996"/>
    <w:rsid w:val="00715FB2"/>
    <w:rsid w:val="00717A3F"/>
    <w:rsid w:val="00721287"/>
    <w:rsid w:val="007217A4"/>
    <w:rsid w:val="00721973"/>
    <w:rsid w:val="00721F36"/>
    <w:rsid w:val="00722E7E"/>
    <w:rsid w:val="00723DEA"/>
    <w:rsid w:val="00723F1E"/>
    <w:rsid w:val="007241EB"/>
    <w:rsid w:val="00724517"/>
    <w:rsid w:val="007246BE"/>
    <w:rsid w:val="0072518B"/>
    <w:rsid w:val="00725D9F"/>
    <w:rsid w:val="00725E93"/>
    <w:rsid w:val="00726D69"/>
    <w:rsid w:val="007271DF"/>
    <w:rsid w:val="0072796C"/>
    <w:rsid w:val="00727C9A"/>
    <w:rsid w:val="007325F4"/>
    <w:rsid w:val="007326E3"/>
    <w:rsid w:val="0073286F"/>
    <w:rsid w:val="00732C13"/>
    <w:rsid w:val="007332AA"/>
    <w:rsid w:val="00734829"/>
    <w:rsid w:val="007348CE"/>
    <w:rsid w:val="00734FD2"/>
    <w:rsid w:val="00735086"/>
    <w:rsid w:val="007355E9"/>
    <w:rsid w:val="0073564B"/>
    <w:rsid w:val="00735837"/>
    <w:rsid w:val="00735990"/>
    <w:rsid w:val="00735A63"/>
    <w:rsid w:val="00736213"/>
    <w:rsid w:val="007365AB"/>
    <w:rsid w:val="00737C2D"/>
    <w:rsid w:val="00737FAA"/>
    <w:rsid w:val="00737FF4"/>
    <w:rsid w:val="00740916"/>
    <w:rsid w:val="00740BB3"/>
    <w:rsid w:val="00741811"/>
    <w:rsid w:val="007418D2"/>
    <w:rsid w:val="00742272"/>
    <w:rsid w:val="007426E8"/>
    <w:rsid w:val="00743940"/>
    <w:rsid w:val="00743C4B"/>
    <w:rsid w:val="00743E8C"/>
    <w:rsid w:val="007456CE"/>
    <w:rsid w:val="007459C2"/>
    <w:rsid w:val="00746DA7"/>
    <w:rsid w:val="00747178"/>
    <w:rsid w:val="00747EBB"/>
    <w:rsid w:val="00747EC3"/>
    <w:rsid w:val="007517A5"/>
    <w:rsid w:val="00751E65"/>
    <w:rsid w:val="0075263A"/>
    <w:rsid w:val="007534B8"/>
    <w:rsid w:val="00753A96"/>
    <w:rsid w:val="007554DB"/>
    <w:rsid w:val="00756F76"/>
    <w:rsid w:val="007606AF"/>
    <w:rsid w:val="007611E5"/>
    <w:rsid w:val="0076155B"/>
    <w:rsid w:val="00761AA2"/>
    <w:rsid w:val="007630EA"/>
    <w:rsid w:val="00763B08"/>
    <w:rsid w:val="00763F6E"/>
    <w:rsid w:val="00764B87"/>
    <w:rsid w:val="00765123"/>
    <w:rsid w:val="00767D07"/>
    <w:rsid w:val="00767FC9"/>
    <w:rsid w:val="00772243"/>
    <w:rsid w:val="00772EAE"/>
    <w:rsid w:val="0077322B"/>
    <w:rsid w:val="0077356D"/>
    <w:rsid w:val="00774082"/>
    <w:rsid w:val="007743D8"/>
    <w:rsid w:val="00774B63"/>
    <w:rsid w:val="00774CC6"/>
    <w:rsid w:val="00774D4D"/>
    <w:rsid w:val="00775224"/>
    <w:rsid w:val="00775AEE"/>
    <w:rsid w:val="00775C3E"/>
    <w:rsid w:val="00775D8C"/>
    <w:rsid w:val="00776384"/>
    <w:rsid w:val="007763F8"/>
    <w:rsid w:val="00776E8C"/>
    <w:rsid w:val="00780A7E"/>
    <w:rsid w:val="00780B45"/>
    <w:rsid w:val="007816BE"/>
    <w:rsid w:val="007817BB"/>
    <w:rsid w:val="00781D41"/>
    <w:rsid w:val="00781FEC"/>
    <w:rsid w:val="007824DD"/>
    <w:rsid w:val="007828F0"/>
    <w:rsid w:val="00782D56"/>
    <w:rsid w:val="00782F0F"/>
    <w:rsid w:val="00783B4E"/>
    <w:rsid w:val="00783D7D"/>
    <w:rsid w:val="00783F19"/>
    <w:rsid w:val="0078436B"/>
    <w:rsid w:val="007843D2"/>
    <w:rsid w:val="00785108"/>
    <w:rsid w:val="00785CD7"/>
    <w:rsid w:val="00785D3A"/>
    <w:rsid w:val="00785E97"/>
    <w:rsid w:val="007872ED"/>
    <w:rsid w:val="00787C97"/>
    <w:rsid w:val="0079079A"/>
    <w:rsid w:val="00791178"/>
    <w:rsid w:val="00791596"/>
    <w:rsid w:val="0079337C"/>
    <w:rsid w:val="00793781"/>
    <w:rsid w:val="00795388"/>
    <w:rsid w:val="007953E4"/>
    <w:rsid w:val="007958B9"/>
    <w:rsid w:val="00795A30"/>
    <w:rsid w:val="007964D8"/>
    <w:rsid w:val="00796B1E"/>
    <w:rsid w:val="0079795A"/>
    <w:rsid w:val="00797C60"/>
    <w:rsid w:val="007A00D7"/>
    <w:rsid w:val="007A0A85"/>
    <w:rsid w:val="007A0C92"/>
    <w:rsid w:val="007A135A"/>
    <w:rsid w:val="007A2408"/>
    <w:rsid w:val="007A5595"/>
    <w:rsid w:val="007A573C"/>
    <w:rsid w:val="007A6D0F"/>
    <w:rsid w:val="007A6F1B"/>
    <w:rsid w:val="007A6F75"/>
    <w:rsid w:val="007A7099"/>
    <w:rsid w:val="007A712C"/>
    <w:rsid w:val="007A7547"/>
    <w:rsid w:val="007A7726"/>
    <w:rsid w:val="007B0DB5"/>
    <w:rsid w:val="007B1383"/>
    <w:rsid w:val="007B1466"/>
    <w:rsid w:val="007B163C"/>
    <w:rsid w:val="007B1641"/>
    <w:rsid w:val="007B24B8"/>
    <w:rsid w:val="007B395B"/>
    <w:rsid w:val="007B3A46"/>
    <w:rsid w:val="007B4033"/>
    <w:rsid w:val="007B5313"/>
    <w:rsid w:val="007B53E5"/>
    <w:rsid w:val="007B5574"/>
    <w:rsid w:val="007B572C"/>
    <w:rsid w:val="007B581A"/>
    <w:rsid w:val="007B5C0D"/>
    <w:rsid w:val="007B5EBD"/>
    <w:rsid w:val="007B6A09"/>
    <w:rsid w:val="007B6AEE"/>
    <w:rsid w:val="007B7579"/>
    <w:rsid w:val="007B7995"/>
    <w:rsid w:val="007C0C27"/>
    <w:rsid w:val="007C133B"/>
    <w:rsid w:val="007C1479"/>
    <w:rsid w:val="007C16B1"/>
    <w:rsid w:val="007C1829"/>
    <w:rsid w:val="007C1DF1"/>
    <w:rsid w:val="007C1DF6"/>
    <w:rsid w:val="007C22D2"/>
    <w:rsid w:val="007C28AC"/>
    <w:rsid w:val="007C2AEB"/>
    <w:rsid w:val="007C3300"/>
    <w:rsid w:val="007C3CAE"/>
    <w:rsid w:val="007C48EA"/>
    <w:rsid w:val="007C6278"/>
    <w:rsid w:val="007C7A7F"/>
    <w:rsid w:val="007C7EC7"/>
    <w:rsid w:val="007D048B"/>
    <w:rsid w:val="007D0E6B"/>
    <w:rsid w:val="007D14C8"/>
    <w:rsid w:val="007D1B61"/>
    <w:rsid w:val="007D1D19"/>
    <w:rsid w:val="007D2314"/>
    <w:rsid w:val="007D373F"/>
    <w:rsid w:val="007D389F"/>
    <w:rsid w:val="007D3C2D"/>
    <w:rsid w:val="007D3FE3"/>
    <w:rsid w:val="007D4300"/>
    <w:rsid w:val="007D5115"/>
    <w:rsid w:val="007D5442"/>
    <w:rsid w:val="007D57F6"/>
    <w:rsid w:val="007D61BF"/>
    <w:rsid w:val="007D62F3"/>
    <w:rsid w:val="007D76E7"/>
    <w:rsid w:val="007D78B7"/>
    <w:rsid w:val="007D7A3F"/>
    <w:rsid w:val="007E00C6"/>
    <w:rsid w:val="007E0F40"/>
    <w:rsid w:val="007E152E"/>
    <w:rsid w:val="007E1BFB"/>
    <w:rsid w:val="007E1E49"/>
    <w:rsid w:val="007E23C5"/>
    <w:rsid w:val="007E25DE"/>
    <w:rsid w:val="007E336E"/>
    <w:rsid w:val="007E3CDD"/>
    <w:rsid w:val="007E4CE9"/>
    <w:rsid w:val="007E55A9"/>
    <w:rsid w:val="007E6D39"/>
    <w:rsid w:val="007E73CC"/>
    <w:rsid w:val="007E7C4C"/>
    <w:rsid w:val="007F0643"/>
    <w:rsid w:val="007F1467"/>
    <w:rsid w:val="007F16C6"/>
    <w:rsid w:val="007F21A0"/>
    <w:rsid w:val="007F2CE9"/>
    <w:rsid w:val="007F2F6C"/>
    <w:rsid w:val="007F30CA"/>
    <w:rsid w:val="007F330E"/>
    <w:rsid w:val="007F3584"/>
    <w:rsid w:val="007F3646"/>
    <w:rsid w:val="007F3C08"/>
    <w:rsid w:val="007F3D48"/>
    <w:rsid w:val="007F3F33"/>
    <w:rsid w:val="007F459F"/>
    <w:rsid w:val="007F4CFD"/>
    <w:rsid w:val="007F50FE"/>
    <w:rsid w:val="007F5836"/>
    <w:rsid w:val="007F5D9E"/>
    <w:rsid w:val="007F6069"/>
    <w:rsid w:val="007F6652"/>
    <w:rsid w:val="007F683D"/>
    <w:rsid w:val="007F6BAB"/>
    <w:rsid w:val="007F7323"/>
    <w:rsid w:val="007F7D16"/>
    <w:rsid w:val="0080061C"/>
    <w:rsid w:val="008009CA"/>
    <w:rsid w:val="008013B5"/>
    <w:rsid w:val="008015BC"/>
    <w:rsid w:val="00801E4F"/>
    <w:rsid w:val="00802A78"/>
    <w:rsid w:val="008037FE"/>
    <w:rsid w:val="0080387A"/>
    <w:rsid w:val="00803CDA"/>
    <w:rsid w:val="00804C3E"/>
    <w:rsid w:val="008054FF"/>
    <w:rsid w:val="0080599C"/>
    <w:rsid w:val="00807A14"/>
    <w:rsid w:val="00807ADC"/>
    <w:rsid w:val="008108DF"/>
    <w:rsid w:val="00810D64"/>
    <w:rsid w:val="008120E2"/>
    <w:rsid w:val="008126D2"/>
    <w:rsid w:val="00812736"/>
    <w:rsid w:val="00812EBC"/>
    <w:rsid w:val="008136E3"/>
    <w:rsid w:val="00814AEB"/>
    <w:rsid w:val="00814F5A"/>
    <w:rsid w:val="0081602F"/>
    <w:rsid w:val="00816115"/>
    <w:rsid w:val="00816145"/>
    <w:rsid w:val="00816AD9"/>
    <w:rsid w:val="00816FCE"/>
    <w:rsid w:val="00817008"/>
    <w:rsid w:val="008170DC"/>
    <w:rsid w:val="008175E9"/>
    <w:rsid w:val="008202C4"/>
    <w:rsid w:val="0082081E"/>
    <w:rsid w:val="00821D3C"/>
    <w:rsid w:val="00821DD4"/>
    <w:rsid w:val="008226A4"/>
    <w:rsid w:val="00822BB6"/>
    <w:rsid w:val="00822BCC"/>
    <w:rsid w:val="00822E8A"/>
    <w:rsid w:val="008232CA"/>
    <w:rsid w:val="008233F1"/>
    <w:rsid w:val="00823BB9"/>
    <w:rsid w:val="00823C64"/>
    <w:rsid w:val="0082512F"/>
    <w:rsid w:val="0082580E"/>
    <w:rsid w:val="00825A66"/>
    <w:rsid w:val="0082695A"/>
    <w:rsid w:val="00827087"/>
    <w:rsid w:val="00831268"/>
    <w:rsid w:val="00832034"/>
    <w:rsid w:val="0083212C"/>
    <w:rsid w:val="0083274E"/>
    <w:rsid w:val="00832ACA"/>
    <w:rsid w:val="00832D0D"/>
    <w:rsid w:val="00833620"/>
    <w:rsid w:val="0083435B"/>
    <w:rsid w:val="008346FB"/>
    <w:rsid w:val="00834940"/>
    <w:rsid w:val="00834975"/>
    <w:rsid w:val="00834C7E"/>
    <w:rsid w:val="00834EDF"/>
    <w:rsid w:val="008350EC"/>
    <w:rsid w:val="0083528F"/>
    <w:rsid w:val="00835E4F"/>
    <w:rsid w:val="008377CD"/>
    <w:rsid w:val="00837BFF"/>
    <w:rsid w:val="008405D8"/>
    <w:rsid w:val="00840741"/>
    <w:rsid w:val="00840F43"/>
    <w:rsid w:val="0084226C"/>
    <w:rsid w:val="00842A90"/>
    <w:rsid w:val="00842D40"/>
    <w:rsid w:val="00843D14"/>
    <w:rsid w:val="008444F2"/>
    <w:rsid w:val="00844EC3"/>
    <w:rsid w:val="00845266"/>
    <w:rsid w:val="00846690"/>
    <w:rsid w:val="00846E7E"/>
    <w:rsid w:val="00847408"/>
    <w:rsid w:val="0084767D"/>
    <w:rsid w:val="008479D8"/>
    <w:rsid w:val="00850742"/>
    <w:rsid w:val="00850B6E"/>
    <w:rsid w:val="00850DFA"/>
    <w:rsid w:val="00851613"/>
    <w:rsid w:val="008518B4"/>
    <w:rsid w:val="00852599"/>
    <w:rsid w:val="00853146"/>
    <w:rsid w:val="0085371B"/>
    <w:rsid w:val="00853923"/>
    <w:rsid w:val="00854232"/>
    <w:rsid w:val="00854CC8"/>
    <w:rsid w:val="00854DE9"/>
    <w:rsid w:val="0085628A"/>
    <w:rsid w:val="0085784D"/>
    <w:rsid w:val="00857DFE"/>
    <w:rsid w:val="00857FA9"/>
    <w:rsid w:val="008609FC"/>
    <w:rsid w:val="008627D5"/>
    <w:rsid w:val="00862FB8"/>
    <w:rsid w:val="00863325"/>
    <w:rsid w:val="0086370B"/>
    <w:rsid w:val="00863F2D"/>
    <w:rsid w:val="0086424E"/>
    <w:rsid w:val="00864F9F"/>
    <w:rsid w:val="00865653"/>
    <w:rsid w:val="008656C2"/>
    <w:rsid w:val="00865CAE"/>
    <w:rsid w:val="0086612C"/>
    <w:rsid w:val="00866292"/>
    <w:rsid w:val="008665D7"/>
    <w:rsid w:val="008667BE"/>
    <w:rsid w:val="00866C6E"/>
    <w:rsid w:val="00867EFA"/>
    <w:rsid w:val="00870088"/>
    <w:rsid w:val="00870466"/>
    <w:rsid w:val="0087061A"/>
    <w:rsid w:val="00870842"/>
    <w:rsid w:val="00871B72"/>
    <w:rsid w:val="00871DD2"/>
    <w:rsid w:val="008725A6"/>
    <w:rsid w:val="00872B90"/>
    <w:rsid w:val="00872CE9"/>
    <w:rsid w:val="008735E5"/>
    <w:rsid w:val="00873A6F"/>
    <w:rsid w:val="00873C51"/>
    <w:rsid w:val="00874326"/>
    <w:rsid w:val="00874D84"/>
    <w:rsid w:val="008753FF"/>
    <w:rsid w:val="00875928"/>
    <w:rsid w:val="0087646B"/>
    <w:rsid w:val="00876754"/>
    <w:rsid w:val="00876EBB"/>
    <w:rsid w:val="00877163"/>
    <w:rsid w:val="00877437"/>
    <w:rsid w:val="00880837"/>
    <w:rsid w:val="008815A6"/>
    <w:rsid w:val="0088299E"/>
    <w:rsid w:val="00882B63"/>
    <w:rsid w:val="00882F58"/>
    <w:rsid w:val="00883427"/>
    <w:rsid w:val="00883A7C"/>
    <w:rsid w:val="00883B5C"/>
    <w:rsid w:val="00883D30"/>
    <w:rsid w:val="00883EB0"/>
    <w:rsid w:val="00883FB4"/>
    <w:rsid w:val="0088429D"/>
    <w:rsid w:val="008848F1"/>
    <w:rsid w:val="008849F6"/>
    <w:rsid w:val="00885C09"/>
    <w:rsid w:val="00886505"/>
    <w:rsid w:val="00886880"/>
    <w:rsid w:val="008868AA"/>
    <w:rsid w:val="0088726C"/>
    <w:rsid w:val="00887F9D"/>
    <w:rsid w:val="00890933"/>
    <w:rsid w:val="008916E3"/>
    <w:rsid w:val="00891742"/>
    <w:rsid w:val="00891962"/>
    <w:rsid w:val="00892458"/>
    <w:rsid w:val="00892A10"/>
    <w:rsid w:val="00893153"/>
    <w:rsid w:val="00893255"/>
    <w:rsid w:val="008936DC"/>
    <w:rsid w:val="0089388D"/>
    <w:rsid w:val="008947FF"/>
    <w:rsid w:val="00895D89"/>
    <w:rsid w:val="00896140"/>
    <w:rsid w:val="008962AE"/>
    <w:rsid w:val="008963DD"/>
    <w:rsid w:val="00896FC5"/>
    <w:rsid w:val="008973C2"/>
    <w:rsid w:val="00897898"/>
    <w:rsid w:val="00897934"/>
    <w:rsid w:val="0089EF37"/>
    <w:rsid w:val="008A00E9"/>
    <w:rsid w:val="008A0D28"/>
    <w:rsid w:val="008A1068"/>
    <w:rsid w:val="008A2A1A"/>
    <w:rsid w:val="008A3549"/>
    <w:rsid w:val="008A358B"/>
    <w:rsid w:val="008A3B05"/>
    <w:rsid w:val="008A3C8C"/>
    <w:rsid w:val="008A3F34"/>
    <w:rsid w:val="008A4AB4"/>
    <w:rsid w:val="008A5964"/>
    <w:rsid w:val="008A5E4A"/>
    <w:rsid w:val="008A7241"/>
    <w:rsid w:val="008B006E"/>
    <w:rsid w:val="008B1BB6"/>
    <w:rsid w:val="008B2032"/>
    <w:rsid w:val="008B205A"/>
    <w:rsid w:val="008B2257"/>
    <w:rsid w:val="008B26E4"/>
    <w:rsid w:val="008B31BA"/>
    <w:rsid w:val="008B41EF"/>
    <w:rsid w:val="008B420E"/>
    <w:rsid w:val="008B56F4"/>
    <w:rsid w:val="008B5B67"/>
    <w:rsid w:val="008B63EB"/>
    <w:rsid w:val="008B6751"/>
    <w:rsid w:val="008B7770"/>
    <w:rsid w:val="008B7D2D"/>
    <w:rsid w:val="008B7F90"/>
    <w:rsid w:val="008C0301"/>
    <w:rsid w:val="008C04AE"/>
    <w:rsid w:val="008C08EF"/>
    <w:rsid w:val="008C0EFC"/>
    <w:rsid w:val="008C0FE8"/>
    <w:rsid w:val="008C1BFC"/>
    <w:rsid w:val="008C211C"/>
    <w:rsid w:val="008C222F"/>
    <w:rsid w:val="008C334E"/>
    <w:rsid w:val="008C36FD"/>
    <w:rsid w:val="008C3DF4"/>
    <w:rsid w:val="008C4122"/>
    <w:rsid w:val="008C4743"/>
    <w:rsid w:val="008C565C"/>
    <w:rsid w:val="008C576A"/>
    <w:rsid w:val="008C5CDC"/>
    <w:rsid w:val="008C6123"/>
    <w:rsid w:val="008C67CA"/>
    <w:rsid w:val="008C72F9"/>
    <w:rsid w:val="008D0E26"/>
    <w:rsid w:val="008D2FF7"/>
    <w:rsid w:val="008D3038"/>
    <w:rsid w:val="008D30C8"/>
    <w:rsid w:val="008D362E"/>
    <w:rsid w:val="008D43B0"/>
    <w:rsid w:val="008D4836"/>
    <w:rsid w:val="008D4845"/>
    <w:rsid w:val="008D4DB7"/>
    <w:rsid w:val="008D4E38"/>
    <w:rsid w:val="008D549B"/>
    <w:rsid w:val="008D55BF"/>
    <w:rsid w:val="008D5C15"/>
    <w:rsid w:val="008D61BB"/>
    <w:rsid w:val="008D61DA"/>
    <w:rsid w:val="008D7128"/>
    <w:rsid w:val="008D71C5"/>
    <w:rsid w:val="008D7474"/>
    <w:rsid w:val="008D7ABA"/>
    <w:rsid w:val="008E12D4"/>
    <w:rsid w:val="008E238C"/>
    <w:rsid w:val="008E23C6"/>
    <w:rsid w:val="008E2CA9"/>
    <w:rsid w:val="008E3038"/>
    <w:rsid w:val="008E31BF"/>
    <w:rsid w:val="008E3495"/>
    <w:rsid w:val="008E35AD"/>
    <w:rsid w:val="008E398C"/>
    <w:rsid w:val="008E421B"/>
    <w:rsid w:val="008E4430"/>
    <w:rsid w:val="008E4AEC"/>
    <w:rsid w:val="008E5394"/>
    <w:rsid w:val="008E58A7"/>
    <w:rsid w:val="008E5F01"/>
    <w:rsid w:val="008E698C"/>
    <w:rsid w:val="008E7384"/>
    <w:rsid w:val="008F0BB3"/>
    <w:rsid w:val="008F1594"/>
    <w:rsid w:val="008F1DE5"/>
    <w:rsid w:val="008F2357"/>
    <w:rsid w:val="008F2E85"/>
    <w:rsid w:val="008F2F8B"/>
    <w:rsid w:val="008F43CA"/>
    <w:rsid w:val="008F446B"/>
    <w:rsid w:val="008F44DF"/>
    <w:rsid w:val="008F454E"/>
    <w:rsid w:val="008F54DC"/>
    <w:rsid w:val="008F5AD0"/>
    <w:rsid w:val="008F5D6B"/>
    <w:rsid w:val="008F5FE2"/>
    <w:rsid w:val="008F6DE8"/>
    <w:rsid w:val="008F6ECD"/>
    <w:rsid w:val="008F769F"/>
    <w:rsid w:val="008F7FE4"/>
    <w:rsid w:val="0090136C"/>
    <w:rsid w:val="00901BD9"/>
    <w:rsid w:val="00902689"/>
    <w:rsid w:val="0090290C"/>
    <w:rsid w:val="00902AB5"/>
    <w:rsid w:val="009045C7"/>
    <w:rsid w:val="009047B8"/>
    <w:rsid w:val="00905211"/>
    <w:rsid w:val="00905526"/>
    <w:rsid w:val="009055F5"/>
    <w:rsid w:val="00905F34"/>
    <w:rsid w:val="0090619B"/>
    <w:rsid w:val="00906A1F"/>
    <w:rsid w:val="00906DD2"/>
    <w:rsid w:val="00906F74"/>
    <w:rsid w:val="0090752B"/>
    <w:rsid w:val="00907E64"/>
    <w:rsid w:val="00907ED0"/>
    <w:rsid w:val="009103DE"/>
    <w:rsid w:val="00910AC3"/>
    <w:rsid w:val="00910F0C"/>
    <w:rsid w:val="0091162B"/>
    <w:rsid w:val="0091168E"/>
    <w:rsid w:val="00911913"/>
    <w:rsid w:val="00911A1E"/>
    <w:rsid w:val="00912790"/>
    <w:rsid w:val="00912BE5"/>
    <w:rsid w:val="00913C10"/>
    <w:rsid w:val="00913C1B"/>
    <w:rsid w:val="00913E8B"/>
    <w:rsid w:val="00914329"/>
    <w:rsid w:val="00914369"/>
    <w:rsid w:val="0091640A"/>
    <w:rsid w:val="009164A9"/>
    <w:rsid w:val="00916588"/>
    <w:rsid w:val="009165A8"/>
    <w:rsid w:val="009172E3"/>
    <w:rsid w:val="0091737B"/>
    <w:rsid w:val="00917911"/>
    <w:rsid w:val="00917E2E"/>
    <w:rsid w:val="00917F3E"/>
    <w:rsid w:val="00920363"/>
    <w:rsid w:val="00920EED"/>
    <w:rsid w:val="00920FF1"/>
    <w:rsid w:val="009215D4"/>
    <w:rsid w:val="00921699"/>
    <w:rsid w:val="009216E8"/>
    <w:rsid w:val="00921B17"/>
    <w:rsid w:val="00921C1B"/>
    <w:rsid w:val="00921EC3"/>
    <w:rsid w:val="0092247A"/>
    <w:rsid w:val="009225AA"/>
    <w:rsid w:val="009227BB"/>
    <w:rsid w:val="0092347D"/>
    <w:rsid w:val="00923A33"/>
    <w:rsid w:val="00923BFD"/>
    <w:rsid w:val="00924A5C"/>
    <w:rsid w:val="00925127"/>
    <w:rsid w:val="00925420"/>
    <w:rsid w:val="009254B1"/>
    <w:rsid w:val="009263E7"/>
    <w:rsid w:val="00926D4B"/>
    <w:rsid w:val="00926FCD"/>
    <w:rsid w:val="00927BC8"/>
    <w:rsid w:val="00927D6C"/>
    <w:rsid w:val="0093028D"/>
    <w:rsid w:val="009303BD"/>
    <w:rsid w:val="009316F3"/>
    <w:rsid w:val="00933764"/>
    <w:rsid w:val="009340A1"/>
    <w:rsid w:val="00934931"/>
    <w:rsid w:val="00934C3C"/>
    <w:rsid w:val="00934CC8"/>
    <w:rsid w:val="00934EF2"/>
    <w:rsid w:val="00935228"/>
    <w:rsid w:val="009357BC"/>
    <w:rsid w:val="0093739E"/>
    <w:rsid w:val="00937CE9"/>
    <w:rsid w:val="009402A3"/>
    <w:rsid w:val="00940F3A"/>
    <w:rsid w:val="00941258"/>
    <w:rsid w:val="009414E1"/>
    <w:rsid w:val="00941873"/>
    <w:rsid w:val="00941FFE"/>
    <w:rsid w:val="00942103"/>
    <w:rsid w:val="00943179"/>
    <w:rsid w:val="0094365E"/>
    <w:rsid w:val="00943F71"/>
    <w:rsid w:val="00944122"/>
    <w:rsid w:val="00944AC1"/>
    <w:rsid w:val="0094678F"/>
    <w:rsid w:val="0094684C"/>
    <w:rsid w:val="00950196"/>
    <w:rsid w:val="009501C5"/>
    <w:rsid w:val="00950D75"/>
    <w:rsid w:val="00950DEE"/>
    <w:rsid w:val="00952E83"/>
    <w:rsid w:val="00953783"/>
    <w:rsid w:val="00953EE6"/>
    <w:rsid w:val="009544F5"/>
    <w:rsid w:val="0095451D"/>
    <w:rsid w:val="00954A2D"/>
    <w:rsid w:val="00954FCA"/>
    <w:rsid w:val="009556CA"/>
    <w:rsid w:val="009566FB"/>
    <w:rsid w:val="0095674A"/>
    <w:rsid w:val="00956F9A"/>
    <w:rsid w:val="00957F18"/>
    <w:rsid w:val="00957F86"/>
    <w:rsid w:val="009607F5"/>
    <w:rsid w:val="00960EB2"/>
    <w:rsid w:val="00962378"/>
    <w:rsid w:val="009623B6"/>
    <w:rsid w:val="00962BB0"/>
    <w:rsid w:val="00964511"/>
    <w:rsid w:val="00964A6C"/>
    <w:rsid w:val="00966D53"/>
    <w:rsid w:val="00967304"/>
    <w:rsid w:val="00970004"/>
    <w:rsid w:val="00970536"/>
    <w:rsid w:val="009709D7"/>
    <w:rsid w:val="00970D16"/>
    <w:rsid w:val="00971266"/>
    <w:rsid w:val="00972031"/>
    <w:rsid w:val="009725F0"/>
    <w:rsid w:val="0097302B"/>
    <w:rsid w:val="00973D52"/>
    <w:rsid w:val="00974164"/>
    <w:rsid w:val="00974326"/>
    <w:rsid w:val="00975281"/>
    <w:rsid w:val="00975845"/>
    <w:rsid w:val="00980355"/>
    <w:rsid w:val="0098064A"/>
    <w:rsid w:val="00980812"/>
    <w:rsid w:val="0098092D"/>
    <w:rsid w:val="00980D8C"/>
    <w:rsid w:val="00981BD1"/>
    <w:rsid w:val="0098243E"/>
    <w:rsid w:val="009826A5"/>
    <w:rsid w:val="00982804"/>
    <w:rsid w:val="009830BB"/>
    <w:rsid w:val="009833CE"/>
    <w:rsid w:val="00983B4D"/>
    <w:rsid w:val="009861EB"/>
    <w:rsid w:val="00986E13"/>
    <w:rsid w:val="009872A8"/>
    <w:rsid w:val="00990002"/>
    <w:rsid w:val="009907E4"/>
    <w:rsid w:val="00990DD7"/>
    <w:rsid w:val="00990E5C"/>
    <w:rsid w:val="00990EE3"/>
    <w:rsid w:val="00991209"/>
    <w:rsid w:val="00991658"/>
    <w:rsid w:val="00992D66"/>
    <w:rsid w:val="00993110"/>
    <w:rsid w:val="0099491C"/>
    <w:rsid w:val="00994FA8"/>
    <w:rsid w:val="00995520"/>
    <w:rsid w:val="00995DB0"/>
    <w:rsid w:val="00996300"/>
    <w:rsid w:val="0099636F"/>
    <w:rsid w:val="009964BE"/>
    <w:rsid w:val="00997389"/>
    <w:rsid w:val="009A1996"/>
    <w:rsid w:val="009A1B52"/>
    <w:rsid w:val="009A1F6E"/>
    <w:rsid w:val="009A2100"/>
    <w:rsid w:val="009A235D"/>
    <w:rsid w:val="009A2A03"/>
    <w:rsid w:val="009A2B46"/>
    <w:rsid w:val="009A35B8"/>
    <w:rsid w:val="009A3E3E"/>
    <w:rsid w:val="009A44E7"/>
    <w:rsid w:val="009A5974"/>
    <w:rsid w:val="009A59CC"/>
    <w:rsid w:val="009A60C8"/>
    <w:rsid w:val="009A66C3"/>
    <w:rsid w:val="009A7B55"/>
    <w:rsid w:val="009B0114"/>
    <w:rsid w:val="009B0185"/>
    <w:rsid w:val="009B0B26"/>
    <w:rsid w:val="009B0D90"/>
    <w:rsid w:val="009B1519"/>
    <w:rsid w:val="009B21D2"/>
    <w:rsid w:val="009B2EA3"/>
    <w:rsid w:val="009B3255"/>
    <w:rsid w:val="009B333D"/>
    <w:rsid w:val="009B3CB1"/>
    <w:rsid w:val="009B44EE"/>
    <w:rsid w:val="009B50A4"/>
    <w:rsid w:val="009B7BDC"/>
    <w:rsid w:val="009C0BD6"/>
    <w:rsid w:val="009C1557"/>
    <w:rsid w:val="009C2144"/>
    <w:rsid w:val="009C2265"/>
    <w:rsid w:val="009C25AB"/>
    <w:rsid w:val="009C2EE7"/>
    <w:rsid w:val="009C30F8"/>
    <w:rsid w:val="009C387C"/>
    <w:rsid w:val="009C3DAB"/>
    <w:rsid w:val="009C3DD1"/>
    <w:rsid w:val="009C404F"/>
    <w:rsid w:val="009C5416"/>
    <w:rsid w:val="009C67C6"/>
    <w:rsid w:val="009C6948"/>
    <w:rsid w:val="009C6AE9"/>
    <w:rsid w:val="009C6D18"/>
    <w:rsid w:val="009C7593"/>
    <w:rsid w:val="009C785A"/>
    <w:rsid w:val="009C7D9F"/>
    <w:rsid w:val="009D0412"/>
    <w:rsid w:val="009D0F1E"/>
    <w:rsid w:val="009D0F85"/>
    <w:rsid w:val="009D12DA"/>
    <w:rsid w:val="009D1BBE"/>
    <w:rsid w:val="009D23A0"/>
    <w:rsid w:val="009D4A41"/>
    <w:rsid w:val="009D4D5C"/>
    <w:rsid w:val="009D5808"/>
    <w:rsid w:val="009D58ED"/>
    <w:rsid w:val="009D68AA"/>
    <w:rsid w:val="009D6D52"/>
    <w:rsid w:val="009D778A"/>
    <w:rsid w:val="009E01AF"/>
    <w:rsid w:val="009E07AF"/>
    <w:rsid w:val="009E12E2"/>
    <w:rsid w:val="009E14E5"/>
    <w:rsid w:val="009E163C"/>
    <w:rsid w:val="009E2146"/>
    <w:rsid w:val="009E215F"/>
    <w:rsid w:val="009E2CB7"/>
    <w:rsid w:val="009E44C7"/>
    <w:rsid w:val="009E5164"/>
    <w:rsid w:val="009E5406"/>
    <w:rsid w:val="009E5507"/>
    <w:rsid w:val="009E5CBC"/>
    <w:rsid w:val="009E5F17"/>
    <w:rsid w:val="009E625E"/>
    <w:rsid w:val="009E7311"/>
    <w:rsid w:val="009E74C0"/>
    <w:rsid w:val="009E785A"/>
    <w:rsid w:val="009E7C7E"/>
    <w:rsid w:val="009E7FE8"/>
    <w:rsid w:val="009F0AB3"/>
    <w:rsid w:val="009F0C3F"/>
    <w:rsid w:val="009F1B72"/>
    <w:rsid w:val="009F323A"/>
    <w:rsid w:val="009F3BEB"/>
    <w:rsid w:val="009F3D1A"/>
    <w:rsid w:val="009F4DCC"/>
    <w:rsid w:val="009F591A"/>
    <w:rsid w:val="009F62A7"/>
    <w:rsid w:val="009F62B6"/>
    <w:rsid w:val="009F62B7"/>
    <w:rsid w:val="009F68BB"/>
    <w:rsid w:val="009F69E9"/>
    <w:rsid w:val="009F7AAD"/>
    <w:rsid w:val="00A00700"/>
    <w:rsid w:val="00A00C6E"/>
    <w:rsid w:val="00A01CB5"/>
    <w:rsid w:val="00A01D18"/>
    <w:rsid w:val="00A01E14"/>
    <w:rsid w:val="00A02877"/>
    <w:rsid w:val="00A030BC"/>
    <w:rsid w:val="00A0374E"/>
    <w:rsid w:val="00A03885"/>
    <w:rsid w:val="00A0440F"/>
    <w:rsid w:val="00A050AE"/>
    <w:rsid w:val="00A0543E"/>
    <w:rsid w:val="00A05448"/>
    <w:rsid w:val="00A0569F"/>
    <w:rsid w:val="00A06451"/>
    <w:rsid w:val="00A06E69"/>
    <w:rsid w:val="00A07453"/>
    <w:rsid w:val="00A07BCE"/>
    <w:rsid w:val="00A1011A"/>
    <w:rsid w:val="00A12243"/>
    <w:rsid w:val="00A128F8"/>
    <w:rsid w:val="00A13BF8"/>
    <w:rsid w:val="00A14B49"/>
    <w:rsid w:val="00A14E8A"/>
    <w:rsid w:val="00A204AD"/>
    <w:rsid w:val="00A208A0"/>
    <w:rsid w:val="00A237B3"/>
    <w:rsid w:val="00A24E4A"/>
    <w:rsid w:val="00A2501F"/>
    <w:rsid w:val="00A2578C"/>
    <w:rsid w:val="00A257E2"/>
    <w:rsid w:val="00A258B5"/>
    <w:rsid w:val="00A25B8F"/>
    <w:rsid w:val="00A25CB6"/>
    <w:rsid w:val="00A25E15"/>
    <w:rsid w:val="00A2649B"/>
    <w:rsid w:val="00A27A16"/>
    <w:rsid w:val="00A27BF3"/>
    <w:rsid w:val="00A3008A"/>
    <w:rsid w:val="00A307E5"/>
    <w:rsid w:val="00A316E8"/>
    <w:rsid w:val="00A31ED2"/>
    <w:rsid w:val="00A3206F"/>
    <w:rsid w:val="00A33E08"/>
    <w:rsid w:val="00A34462"/>
    <w:rsid w:val="00A34953"/>
    <w:rsid w:val="00A35C5C"/>
    <w:rsid w:val="00A361AF"/>
    <w:rsid w:val="00A3700E"/>
    <w:rsid w:val="00A373B2"/>
    <w:rsid w:val="00A4105B"/>
    <w:rsid w:val="00A417C0"/>
    <w:rsid w:val="00A41821"/>
    <w:rsid w:val="00A41B12"/>
    <w:rsid w:val="00A422B0"/>
    <w:rsid w:val="00A423E0"/>
    <w:rsid w:val="00A42438"/>
    <w:rsid w:val="00A42D05"/>
    <w:rsid w:val="00A42FA3"/>
    <w:rsid w:val="00A4333C"/>
    <w:rsid w:val="00A4425C"/>
    <w:rsid w:val="00A44295"/>
    <w:rsid w:val="00A45E56"/>
    <w:rsid w:val="00A46228"/>
    <w:rsid w:val="00A46874"/>
    <w:rsid w:val="00A46CA6"/>
    <w:rsid w:val="00A46D5B"/>
    <w:rsid w:val="00A50362"/>
    <w:rsid w:val="00A50615"/>
    <w:rsid w:val="00A50CD6"/>
    <w:rsid w:val="00A5183A"/>
    <w:rsid w:val="00A5199F"/>
    <w:rsid w:val="00A52F27"/>
    <w:rsid w:val="00A532CB"/>
    <w:rsid w:val="00A538BB"/>
    <w:rsid w:val="00A53A2A"/>
    <w:rsid w:val="00A53BBC"/>
    <w:rsid w:val="00A549D0"/>
    <w:rsid w:val="00A54D37"/>
    <w:rsid w:val="00A54FC0"/>
    <w:rsid w:val="00A60059"/>
    <w:rsid w:val="00A6085B"/>
    <w:rsid w:val="00A60BDE"/>
    <w:rsid w:val="00A60F92"/>
    <w:rsid w:val="00A61681"/>
    <w:rsid w:val="00A61CFB"/>
    <w:rsid w:val="00A62AE5"/>
    <w:rsid w:val="00A62DC2"/>
    <w:rsid w:val="00A64089"/>
    <w:rsid w:val="00A648B8"/>
    <w:rsid w:val="00A65BD1"/>
    <w:rsid w:val="00A67016"/>
    <w:rsid w:val="00A674CF"/>
    <w:rsid w:val="00A679DE"/>
    <w:rsid w:val="00A70447"/>
    <w:rsid w:val="00A70B49"/>
    <w:rsid w:val="00A7169C"/>
    <w:rsid w:val="00A71B4A"/>
    <w:rsid w:val="00A71D43"/>
    <w:rsid w:val="00A72187"/>
    <w:rsid w:val="00A723EB"/>
    <w:rsid w:val="00A72524"/>
    <w:rsid w:val="00A7293D"/>
    <w:rsid w:val="00A7298A"/>
    <w:rsid w:val="00A73425"/>
    <w:rsid w:val="00A741E7"/>
    <w:rsid w:val="00A74953"/>
    <w:rsid w:val="00A75237"/>
    <w:rsid w:val="00A776FD"/>
    <w:rsid w:val="00A77A94"/>
    <w:rsid w:val="00A77AC8"/>
    <w:rsid w:val="00A8063F"/>
    <w:rsid w:val="00A80E83"/>
    <w:rsid w:val="00A812C9"/>
    <w:rsid w:val="00A819F4"/>
    <w:rsid w:val="00A82304"/>
    <w:rsid w:val="00A835F8"/>
    <w:rsid w:val="00A8407E"/>
    <w:rsid w:val="00A849C2"/>
    <w:rsid w:val="00A85808"/>
    <w:rsid w:val="00A859B2"/>
    <w:rsid w:val="00A85A85"/>
    <w:rsid w:val="00A86B11"/>
    <w:rsid w:val="00A8748E"/>
    <w:rsid w:val="00A87C64"/>
    <w:rsid w:val="00A9086B"/>
    <w:rsid w:val="00A91637"/>
    <w:rsid w:val="00A918EC"/>
    <w:rsid w:val="00A919F1"/>
    <w:rsid w:val="00A91DF0"/>
    <w:rsid w:val="00A91EC9"/>
    <w:rsid w:val="00A91F6B"/>
    <w:rsid w:val="00A9293F"/>
    <w:rsid w:val="00A9346B"/>
    <w:rsid w:val="00A93BB3"/>
    <w:rsid w:val="00A941E1"/>
    <w:rsid w:val="00A94573"/>
    <w:rsid w:val="00A95FF3"/>
    <w:rsid w:val="00A96504"/>
    <w:rsid w:val="00A9686E"/>
    <w:rsid w:val="00A979CD"/>
    <w:rsid w:val="00A97C3D"/>
    <w:rsid w:val="00A97CB3"/>
    <w:rsid w:val="00AA049C"/>
    <w:rsid w:val="00AA09E7"/>
    <w:rsid w:val="00AA0A25"/>
    <w:rsid w:val="00AA0AAC"/>
    <w:rsid w:val="00AA1E61"/>
    <w:rsid w:val="00AA2332"/>
    <w:rsid w:val="00AA248F"/>
    <w:rsid w:val="00AA27C9"/>
    <w:rsid w:val="00AA2BA2"/>
    <w:rsid w:val="00AA329E"/>
    <w:rsid w:val="00AA3C5F"/>
    <w:rsid w:val="00AA3C85"/>
    <w:rsid w:val="00AA41E4"/>
    <w:rsid w:val="00AA437B"/>
    <w:rsid w:val="00AA49FF"/>
    <w:rsid w:val="00AA4D18"/>
    <w:rsid w:val="00AA4F5F"/>
    <w:rsid w:val="00AA61B9"/>
    <w:rsid w:val="00AA6739"/>
    <w:rsid w:val="00AA6AE4"/>
    <w:rsid w:val="00AA7290"/>
    <w:rsid w:val="00AA7C54"/>
    <w:rsid w:val="00AA7F38"/>
    <w:rsid w:val="00AB0192"/>
    <w:rsid w:val="00AB2462"/>
    <w:rsid w:val="00AB27C5"/>
    <w:rsid w:val="00AB3316"/>
    <w:rsid w:val="00AB3741"/>
    <w:rsid w:val="00AB3BC5"/>
    <w:rsid w:val="00AB3E64"/>
    <w:rsid w:val="00AB40FD"/>
    <w:rsid w:val="00AB4619"/>
    <w:rsid w:val="00AB5078"/>
    <w:rsid w:val="00AB5440"/>
    <w:rsid w:val="00AB54DD"/>
    <w:rsid w:val="00AB599D"/>
    <w:rsid w:val="00AB62E1"/>
    <w:rsid w:val="00AB6C23"/>
    <w:rsid w:val="00AB7676"/>
    <w:rsid w:val="00AC006B"/>
    <w:rsid w:val="00AC1B4C"/>
    <w:rsid w:val="00AC1C1A"/>
    <w:rsid w:val="00AC1E18"/>
    <w:rsid w:val="00AC253D"/>
    <w:rsid w:val="00AC307D"/>
    <w:rsid w:val="00AC3127"/>
    <w:rsid w:val="00AC3C75"/>
    <w:rsid w:val="00AC4101"/>
    <w:rsid w:val="00AC42D5"/>
    <w:rsid w:val="00AC44CB"/>
    <w:rsid w:val="00AC4864"/>
    <w:rsid w:val="00AC4984"/>
    <w:rsid w:val="00AC55A2"/>
    <w:rsid w:val="00AC649E"/>
    <w:rsid w:val="00AC6CB8"/>
    <w:rsid w:val="00AD0373"/>
    <w:rsid w:val="00AD0FD8"/>
    <w:rsid w:val="00AD1250"/>
    <w:rsid w:val="00AD1EAF"/>
    <w:rsid w:val="00AD2539"/>
    <w:rsid w:val="00AD26FB"/>
    <w:rsid w:val="00AD3B23"/>
    <w:rsid w:val="00AD51D7"/>
    <w:rsid w:val="00AD5370"/>
    <w:rsid w:val="00AD556F"/>
    <w:rsid w:val="00AD6A06"/>
    <w:rsid w:val="00AD6A89"/>
    <w:rsid w:val="00AD707A"/>
    <w:rsid w:val="00AD79F1"/>
    <w:rsid w:val="00AE02F5"/>
    <w:rsid w:val="00AE0380"/>
    <w:rsid w:val="00AE0801"/>
    <w:rsid w:val="00AE0EAA"/>
    <w:rsid w:val="00AE107A"/>
    <w:rsid w:val="00AE23C5"/>
    <w:rsid w:val="00AE38CD"/>
    <w:rsid w:val="00AE3B55"/>
    <w:rsid w:val="00AE409C"/>
    <w:rsid w:val="00AE5085"/>
    <w:rsid w:val="00AE664A"/>
    <w:rsid w:val="00AE6A74"/>
    <w:rsid w:val="00AE6D47"/>
    <w:rsid w:val="00AE6D5B"/>
    <w:rsid w:val="00AE6E00"/>
    <w:rsid w:val="00AE773D"/>
    <w:rsid w:val="00AE7A69"/>
    <w:rsid w:val="00AE7DF9"/>
    <w:rsid w:val="00AF0198"/>
    <w:rsid w:val="00AF0CAE"/>
    <w:rsid w:val="00AF1B67"/>
    <w:rsid w:val="00AF1D86"/>
    <w:rsid w:val="00AF2B12"/>
    <w:rsid w:val="00AF32A8"/>
    <w:rsid w:val="00AF32C0"/>
    <w:rsid w:val="00AF3802"/>
    <w:rsid w:val="00AF3A8E"/>
    <w:rsid w:val="00AF3BEC"/>
    <w:rsid w:val="00AF4056"/>
    <w:rsid w:val="00AF51A3"/>
    <w:rsid w:val="00AF6390"/>
    <w:rsid w:val="00AF65DF"/>
    <w:rsid w:val="00AF6AE6"/>
    <w:rsid w:val="00AF6DB3"/>
    <w:rsid w:val="00AF78F9"/>
    <w:rsid w:val="00AF7FCA"/>
    <w:rsid w:val="00B015E6"/>
    <w:rsid w:val="00B02A8E"/>
    <w:rsid w:val="00B02F38"/>
    <w:rsid w:val="00B02FFB"/>
    <w:rsid w:val="00B0301D"/>
    <w:rsid w:val="00B037C8"/>
    <w:rsid w:val="00B0418F"/>
    <w:rsid w:val="00B04193"/>
    <w:rsid w:val="00B05752"/>
    <w:rsid w:val="00B05B7A"/>
    <w:rsid w:val="00B07FFC"/>
    <w:rsid w:val="00B117D4"/>
    <w:rsid w:val="00B120BF"/>
    <w:rsid w:val="00B132BF"/>
    <w:rsid w:val="00B133AA"/>
    <w:rsid w:val="00B13DEF"/>
    <w:rsid w:val="00B1409B"/>
    <w:rsid w:val="00B151E7"/>
    <w:rsid w:val="00B159FF"/>
    <w:rsid w:val="00B15E88"/>
    <w:rsid w:val="00B173FB"/>
    <w:rsid w:val="00B17F8C"/>
    <w:rsid w:val="00B20000"/>
    <w:rsid w:val="00B204E5"/>
    <w:rsid w:val="00B204F2"/>
    <w:rsid w:val="00B20F10"/>
    <w:rsid w:val="00B210CD"/>
    <w:rsid w:val="00B210DD"/>
    <w:rsid w:val="00B21E8D"/>
    <w:rsid w:val="00B21E91"/>
    <w:rsid w:val="00B23A78"/>
    <w:rsid w:val="00B245E7"/>
    <w:rsid w:val="00B24715"/>
    <w:rsid w:val="00B249AF"/>
    <w:rsid w:val="00B253D3"/>
    <w:rsid w:val="00B255BE"/>
    <w:rsid w:val="00B2677C"/>
    <w:rsid w:val="00B26D89"/>
    <w:rsid w:val="00B26FB5"/>
    <w:rsid w:val="00B30502"/>
    <w:rsid w:val="00B30A6D"/>
    <w:rsid w:val="00B3129D"/>
    <w:rsid w:val="00B312AB"/>
    <w:rsid w:val="00B32815"/>
    <w:rsid w:val="00B32D0D"/>
    <w:rsid w:val="00B32D53"/>
    <w:rsid w:val="00B32F15"/>
    <w:rsid w:val="00B34720"/>
    <w:rsid w:val="00B353DA"/>
    <w:rsid w:val="00B35ACA"/>
    <w:rsid w:val="00B35D88"/>
    <w:rsid w:val="00B369E2"/>
    <w:rsid w:val="00B370C3"/>
    <w:rsid w:val="00B379A7"/>
    <w:rsid w:val="00B4038A"/>
    <w:rsid w:val="00B40704"/>
    <w:rsid w:val="00B4081D"/>
    <w:rsid w:val="00B4177E"/>
    <w:rsid w:val="00B438C4"/>
    <w:rsid w:val="00B43B74"/>
    <w:rsid w:val="00B43C6A"/>
    <w:rsid w:val="00B44928"/>
    <w:rsid w:val="00B46BC1"/>
    <w:rsid w:val="00B46D42"/>
    <w:rsid w:val="00B4704B"/>
    <w:rsid w:val="00B47B22"/>
    <w:rsid w:val="00B51540"/>
    <w:rsid w:val="00B51555"/>
    <w:rsid w:val="00B51C19"/>
    <w:rsid w:val="00B52B7C"/>
    <w:rsid w:val="00B52F0A"/>
    <w:rsid w:val="00B5309C"/>
    <w:rsid w:val="00B53AF6"/>
    <w:rsid w:val="00B53D29"/>
    <w:rsid w:val="00B54D7B"/>
    <w:rsid w:val="00B556CE"/>
    <w:rsid w:val="00B5582E"/>
    <w:rsid w:val="00B578E5"/>
    <w:rsid w:val="00B60545"/>
    <w:rsid w:val="00B607DC"/>
    <w:rsid w:val="00B60A4C"/>
    <w:rsid w:val="00B61784"/>
    <w:rsid w:val="00B6207D"/>
    <w:rsid w:val="00B6251E"/>
    <w:rsid w:val="00B62665"/>
    <w:rsid w:val="00B62917"/>
    <w:rsid w:val="00B62B56"/>
    <w:rsid w:val="00B63533"/>
    <w:rsid w:val="00B636F3"/>
    <w:rsid w:val="00B63AD7"/>
    <w:rsid w:val="00B63FAE"/>
    <w:rsid w:val="00B644F4"/>
    <w:rsid w:val="00B64637"/>
    <w:rsid w:val="00B65A52"/>
    <w:rsid w:val="00B66E1A"/>
    <w:rsid w:val="00B7253B"/>
    <w:rsid w:val="00B72600"/>
    <w:rsid w:val="00B73569"/>
    <w:rsid w:val="00B73F86"/>
    <w:rsid w:val="00B748F3"/>
    <w:rsid w:val="00B76353"/>
    <w:rsid w:val="00B76999"/>
    <w:rsid w:val="00B774B2"/>
    <w:rsid w:val="00B77C95"/>
    <w:rsid w:val="00B80825"/>
    <w:rsid w:val="00B80909"/>
    <w:rsid w:val="00B80FE4"/>
    <w:rsid w:val="00B81170"/>
    <w:rsid w:val="00B81D07"/>
    <w:rsid w:val="00B82533"/>
    <w:rsid w:val="00B82F42"/>
    <w:rsid w:val="00B8387F"/>
    <w:rsid w:val="00B83E61"/>
    <w:rsid w:val="00B842F9"/>
    <w:rsid w:val="00B84DF3"/>
    <w:rsid w:val="00B85102"/>
    <w:rsid w:val="00B8513A"/>
    <w:rsid w:val="00B8534B"/>
    <w:rsid w:val="00B86471"/>
    <w:rsid w:val="00B8660D"/>
    <w:rsid w:val="00B86844"/>
    <w:rsid w:val="00B86D7A"/>
    <w:rsid w:val="00B872D7"/>
    <w:rsid w:val="00B87A99"/>
    <w:rsid w:val="00B90417"/>
    <w:rsid w:val="00B91819"/>
    <w:rsid w:val="00B91BD4"/>
    <w:rsid w:val="00B91CBB"/>
    <w:rsid w:val="00B925D4"/>
    <w:rsid w:val="00B92BB2"/>
    <w:rsid w:val="00B936A1"/>
    <w:rsid w:val="00B93A92"/>
    <w:rsid w:val="00B95749"/>
    <w:rsid w:val="00B95E7B"/>
    <w:rsid w:val="00B96925"/>
    <w:rsid w:val="00B97506"/>
    <w:rsid w:val="00BA0DC0"/>
    <w:rsid w:val="00BA169D"/>
    <w:rsid w:val="00BA16CF"/>
    <w:rsid w:val="00BA199E"/>
    <w:rsid w:val="00BA2C9E"/>
    <w:rsid w:val="00BA38E8"/>
    <w:rsid w:val="00BA40FF"/>
    <w:rsid w:val="00BA49CC"/>
    <w:rsid w:val="00BA4D19"/>
    <w:rsid w:val="00BA59CD"/>
    <w:rsid w:val="00BA6DC8"/>
    <w:rsid w:val="00BA7A35"/>
    <w:rsid w:val="00BB009C"/>
    <w:rsid w:val="00BB00E4"/>
    <w:rsid w:val="00BB0203"/>
    <w:rsid w:val="00BB07D0"/>
    <w:rsid w:val="00BB0A76"/>
    <w:rsid w:val="00BB0CF1"/>
    <w:rsid w:val="00BB0EBA"/>
    <w:rsid w:val="00BB11E9"/>
    <w:rsid w:val="00BB1383"/>
    <w:rsid w:val="00BB13AC"/>
    <w:rsid w:val="00BB17AF"/>
    <w:rsid w:val="00BB17E7"/>
    <w:rsid w:val="00BB1858"/>
    <w:rsid w:val="00BB1A3F"/>
    <w:rsid w:val="00BB24BF"/>
    <w:rsid w:val="00BB28A4"/>
    <w:rsid w:val="00BB2BFB"/>
    <w:rsid w:val="00BB2D6E"/>
    <w:rsid w:val="00BB3D60"/>
    <w:rsid w:val="00BB455D"/>
    <w:rsid w:val="00BB4809"/>
    <w:rsid w:val="00BB5BC5"/>
    <w:rsid w:val="00BB5CC3"/>
    <w:rsid w:val="00BB5D76"/>
    <w:rsid w:val="00BB6367"/>
    <w:rsid w:val="00BB646F"/>
    <w:rsid w:val="00BB6D04"/>
    <w:rsid w:val="00BB70A7"/>
    <w:rsid w:val="00BC018C"/>
    <w:rsid w:val="00BC01B7"/>
    <w:rsid w:val="00BC0861"/>
    <w:rsid w:val="00BC0B46"/>
    <w:rsid w:val="00BC0F78"/>
    <w:rsid w:val="00BC12D0"/>
    <w:rsid w:val="00BC2402"/>
    <w:rsid w:val="00BC338D"/>
    <w:rsid w:val="00BC34BE"/>
    <w:rsid w:val="00BC38C1"/>
    <w:rsid w:val="00BC448C"/>
    <w:rsid w:val="00BC4631"/>
    <w:rsid w:val="00BC4C08"/>
    <w:rsid w:val="00BC54B3"/>
    <w:rsid w:val="00BC62BC"/>
    <w:rsid w:val="00BC63BA"/>
    <w:rsid w:val="00BC6D39"/>
    <w:rsid w:val="00BD003F"/>
    <w:rsid w:val="00BD064F"/>
    <w:rsid w:val="00BD1CD4"/>
    <w:rsid w:val="00BD3329"/>
    <w:rsid w:val="00BD3B25"/>
    <w:rsid w:val="00BD4F19"/>
    <w:rsid w:val="00BD5663"/>
    <w:rsid w:val="00BD5921"/>
    <w:rsid w:val="00BD5BC4"/>
    <w:rsid w:val="00BD62B0"/>
    <w:rsid w:val="00BD69AB"/>
    <w:rsid w:val="00BD6B36"/>
    <w:rsid w:val="00BD75BA"/>
    <w:rsid w:val="00BD7830"/>
    <w:rsid w:val="00BD7A9D"/>
    <w:rsid w:val="00BD7AA2"/>
    <w:rsid w:val="00BD7AEB"/>
    <w:rsid w:val="00BE00D5"/>
    <w:rsid w:val="00BE0805"/>
    <w:rsid w:val="00BE10A5"/>
    <w:rsid w:val="00BE14E8"/>
    <w:rsid w:val="00BE171C"/>
    <w:rsid w:val="00BE2003"/>
    <w:rsid w:val="00BE2004"/>
    <w:rsid w:val="00BE28A1"/>
    <w:rsid w:val="00BE2994"/>
    <w:rsid w:val="00BE3699"/>
    <w:rsid w:val="00BF041D"/>
    <w:rsid w:val="00BF04FD"/>
    <w:rsid w:val="00BF0C4A"/>
    <w:rsid w:val="00BF0DC7"/>
    <w:rsid w:val="00BF22AC"/>
    <w:rsid w:val="00BF25F7"/>
    <w:rsid w:val="00BF275D"/>
    <w:rsid w:val="00BF33A3"/>
    <w:rsid w:val="00BF3D4B"/>
    <w:rsid w:val="00BF476A"/>
    <w:rsid w:val="00BF4ADA"/>
    <w:rsid w:val="00BF4D83"/>
    <w:rsid w:val="00BF4EA1"/>
    <w:rsid w:val="00BF5135"/>
    <w:rsid w:val="00BF5787"/>
    <w:rsid w:val="00BF5B94"/>
    <w:rsid w:val="00BF67FB"/>
    <w:rsid w:val="00BF6CB1"/>
    <w:rsid w:val="00BF70E8"/>
    <w:rsid w:val="00BF737D"/>
    <w:rsid w:val="00BF7647"/>
    <w:rsid w:val="00BF7904"/>
    <w:rsid w:val="00BF7BF5"/>
    <w:rsid w:val="00C007A3"/>
    <w:rsid w:val="00C00803"/>
    <w:rsid w:val="00C016EB"/>
    <w:rsid w:val="00C01886"/>
    <w:rsid w:val="00C019E2"/>
    <w:rsid w:val="00C01AF2"/>
    <w:rsid w:val="00C022C1"/>
    <w:rsid w:val="00C03518"/>
    <w:rsid w:val="00C038B0"/>
    <w:rsid w:val="00C03AAB"/>
    <w:rsid w:val="00C04597"/>
    <w:rsid w:val="00C04FF3"/>
    <w:rsid w:val="00C0553B"/>
    <w:rsid w:val="00C057C5"/>
    <w:rsid w:val="00C0643A"/>
    <w:rsid w:val="00C067E1"/>
    <w:rsid w:val="00C0719A"/>
    <w:rsid w:val="00C075E1"/>
    <w:rsid w:val="00C07CDD"/>
    <w:rsid w:val="00C10225"/>
    <w:rsid w:val="00C1041C"/>
    <w:rsid w:val="00C10458"/>
    <w:rsid w:val="00C10516"/>
    <w:rsid w:val="00C113A5"/>
    <w:rsid w:val="00C11EFF"/>
    <w:rsid w:val="00C1218F"/>
    <w:rsid w:val="00C12BA1"/>
    <w:rsid w:val="00C12BB1"/>
    <w:rsid w:val="00C13410"/>
    <w:rsid w:val="00C1390B"/>
    <w:rsid w:val="00C13D00"/>
    <w:rsid w:val="00C1471B"/>
    <w:rsid w:val="00C1539A"/>
    <w:rsid w:val="00C166B6"/>
    <w:rsid w:val="00C17686"/>
    <w:rsid w:val="00C178C4"/>
    <w:rsid w:val="00C20BEE"/>
    <w:rsid w:val="00C2125B"/>
    <w:rsid w:val="00C21E44"/>
    <w:rsid w:val="00C22052"/>
    <w:rsid w:val="00C228B1"/>
    <w:rsid w:val="00C24822"/>
    <w:rsid w:val="00C24A2F"/>
    <w:rsid w:val="00C260EF"/>
    <w:rsid w:val="00C26B1C"/>
    <w:rsid w:val="00C26D68"/>
    <w:rsid w:val="00C27384"/>
    <w:rsid w:val="00C27434"/>
    <w:rsid w:val="00C27CC7"/>
    <w:rsid w:val="00C30CC0"/>
    <w:rsid w:val="00C316BA"/>
    <w:rsid w:val="00C318C4"/>
    <w:rsid w:val="00C32474"/>
    <w:rsid w:val="00C32D50"/>
    <w:rsid w:val="00C33474"/>
    <w:rsid w:val="00C340EC"/>
    <w:rsid w:val="00C34159"/>
    <w:rsid w:val="00C34BAC"/>
    <w:rsid w:val="00C35773"/>
    <w:rsid w:val="00C35E6E"/>
    <w:rsid w:val="00C366CC"/>
    <w:rsid w:val="00C368FA"/>
    <w:rsid w:val="00C369A1"/>
    <w:rsid w:val="00C36D64"/>
    <w:rsid w:val="00C372FA"/>
    <w:rsid w:val="00C37905"/>
    <w:rsid w:val="00C40025"/>
    <w:rsid w:val="00C40D11"/>
    <w:rsid w:val="00C40D5F"/>
    <w:rsid w:val="00C411A7"/>
    <w:rsid w:val="00C41F0E"/>
    <w:rsid w:val="00C41FE1"/>
    <w:rsid w:val="00C42192"/>
    <w:rsid w:val="00C42A91"/>
    <w:rsid w:val="00C42CDB"/>
    <w:rsid w:val="00C43BC4"/>
    <w:rsid w:val="00C448A5"/>
    <w:rsid w:val="00C44C99"/>
    <w:rsid w:val="00C45A14"/>
    <w:rsid w:val="00C462BC"/>
    <w:rsid w:val="00C465EA"/>
    <w:rsid w:val="00C474F7"/>
    <w:rsid w:val="00C4765E"/>
    <w:rsid w:val="00C478D2"/>
    <w:rsid w:val="00C47EEA"/>
    <w:rsid w:val="00C50C16"/>
    <w:rsid w:val="00C50C2E"/>
    <w:rsid w:val="00C5173C"/>
    <w:rsid w:val="00C52B3B"/>
    <w:rsid w:val="00C52E0D"/>
    <w:rsid w:val="00C5337C"/>
    <w:rsid w:val="00C53DCF"/>
    <w:rsid w:val="00C54160"/>
    <w:rsid w:val="00C5427E"/>
    <w:rsid w:val="00C5525B"/>
    <w:rsid w:val="00C55530"/>
    <w:rsid w:val="00C555F7"/>
    <w:rsid w:val="00C55BB8"/>
    <w:rsid w:val="00C5600F"/>
    <w:rsid w:val="00C562B4"/>
    <w:rsid w:val="00C572EC"/>
    <w:rsid w:val="00C57AB2"/>
    <w:rsid w:val="00C60198"/>
    <w:rsid w:val="00C607B8"/>
    <w:rsid w:val="00C617D6"/>
    <w:rsid w:val="00C62202"/>
    <w:rsid w:val="00C62481"/>
    <w:rsid w:val="00C629E6"/>
    <w:rsid w:val="00C642E5"/>
    <w:rsid w:val="00C64B0E"/>
    <w:rsid w:val="00C66419"/>
    <w:rsid w:val="00C66781"/>
    <w:rsid w:val="00C671EE"/>
    <w:rsid w:val="00C67528"/>
    <w:rsid w:val="00C70277"/>
    <w:rsid w:val="00C70865"/>
    <w:rsid w:val="00C70FC2"/>
    <w:rsid w:val="00C71432"/>
    <w:rsid w:val="00C71B99"/>
    <w:rsid w:val="00C71C1A"/>
    <w:rsid w:val="00C73320"/>
    <w:rsid w:val="00C74644"/>
    <w:rsid w:val="00C74A1A"/>
    <w:rsid w:val="00C74C20"/>
    <w:rsid w:val="00C74D14"/>
    <w:rsid w:val="00C75128"/>
    <w:rsid w:val="00C75DAE"/>
    <w:rsid w:val="00C7679E"/>
    <w:rsid w:val="00C7734D"/>
    <w:rsid w:val="00C77F7D"/>
    <w:rsid w:val="00C80637"/>
    <w:rsid w:val="00C8183B"/>
    <w:rsid w:val="00C818E3"/>
    <w:rsid w:val="00C8289D"/>
    <w:rsid w:val="00C82FD0"/>
    <w:rsid w:val="00C83B6C"/>
    <w:rsid w:val="00C860B4"/>
    <w:rsid w:val="00C86FD1"/>
    <w:rsid w:val="00C8730B"/>
    <w:rsid w:val="00C87491"/>
    <w:rsid w:val="00C90335"/>
    <w:rsid w:val="00C905B0"/>
    <w:rsid w:val="00C905D1"/>
    <w:rsid w:val="00C9108A"/>
    <w:rsid w:val="00C91831"/>
    <w:rsid w:val="00C9298E"/>
    <w:rsid w:val="00C92A3A"/>
    <w:rsid w:val="00C9342B"/>
    <w:rsid w:val="00C93FE0"/>
    <w:rsid w:val="00C9400D"/>
    <w:rsid w:val="00C94D37"/>
    <w:rsid w:val="00C9513A"/>
    <w:rsid w:val="00C95F7A"/>
    <w:rsid w:val="00C96495"/>
    <w:rsid w:val="00C9706D"/>
    <w:rsid w:val="00C979F0"/>
    <w:rsid w:val="00CA0168"/>
    <w:rsid w:val="00CA1587"/>
    <w:rsid w:val="00CA1685"/>
    <w:rsid w:val="00CA2583"/>
    <w:rsid w:val="00CA2D5F"/>
    <w:rsid w:val="00CA2E00"/>
    <w:rsid w:val="00CA37B3"/>
    <w:rsid w:val="00CA3F98"/>
    <w:rsid w:val="00CA43A7"/>
    <w:rsid w:val="00CA485D"/>
    <w:rsid w:val="00CA58EC"/>
    <w:rsid w:val="00CA5CEA"/>
    <w:rsid w:val="00CA6EFA"/>
    <w:rsid w:val="00CA763B"/>
    <w:rsid w:val="00CB0986"/>
    <w:rsid w:val="00CB1405"/>
    <w:rsid w:val="00CB171C"/>
    <w:rsid w:val="00CB1778"/>
    <w:rsid w:val="00CB1953"/>
    <w:rsid w:val="00CB2F09"/>
    <w:rsid w:val="00CB3AD4"/>
    <w:rsid w:val="00CB3F6A"/>
    <w:rsid w:val="00CB430C"/>
    <w:rsid w:val="00CB4F42"/>
    <w:rsid w:val="00CB579D"/>
    <w:rsid w:val="00CB5B31"/>
    <w:rsid w:val="00CB6252"/>
    <w:rsid w:val="00CB6271"/>
    <w:rsid w:val="00CB72ED"/>
    <w:rsid w:val="00CC084C"/>
    <w:rsid w:val="00CC09E1"/>
    <w:rsid w:val="00CC0ACA"/>
    <w:rsid w:val="00CC0C98"/>
    <w:rsid w:val="00CC0F03"/>
    <w:rsid w:val="00CC1D8A"/>
    <w:rsid w:val="00CC1E79"/>
    <w:rsid w:val="00CC3558"/>
    <w:rsid w:val="00CC410F"/>
    <w:rsid w:val="00CC42FF"/>
    <w:rsid w:val="00CC51C6"/>
    <w:rsid w:val="00CC57C8"/>
    <w:rsid w:val="00CC68F1"/>
    <w:rsid w:val="00CC7994"/>
    <w:rsid w:val="00CD11A4"/>
    <w:rsid w:val="00CD1747"/>
    <w:rsid w:val="00CD1895"/>
    <w:rsid w:val="00CD2814"/>
    <w:rsid w:val="00CD2F04"/>
    <w:rsid w:val="00CD33C0"/>
    <w:rsid w:val="00CD3E14"/>
    <w:rsid w:val="00CD3FDF"/>
    <w:rsid w:val="00CD57E6"/>
    <w:rsid w:val="00CD580F"/>
    <w:rsid w:val="00CD65D6"/>
    <w:rsid w:val="00CD664E"/>
    <w:rsid w:val="00CD6C6E"/>
    <w:rsid w:val="00CD7529"/>
    <w:rsid w:val="00CD7BE3"/>
    <w:rsid w:val="00CE0A15"/>
    <w:rsid w:val="00CE0C03"/>
    <w:rsid w:val="00CE0D0E"/>
    <w:rsid w:val="00CE0E41"/>
    <w:rsid w:val="00CE0F63"/>
    <w:rsid w:val="00CE1AA2"/>
    <w:rsid w:val="00CE1CF6"/>
    <w:rsid w:val="00CE2104"/>
    <w:rsid w:val="00CE2F4D"/>
    <w:rsid w:val="00CE3B69"/>
    <w:rsid w:val="00CE3CE5"/>
    <w:rsid w:val="00CE3D7D"/>
    <w:rsid w:val="00CE3F23"/>
    <w:rsid w:val="00CE4227"/>
    <w:rsid w:val="00CE4894"/>
    <w:rsid w:val="00CE48B1"/>
    <w:rsid w:val="00CE490A"/>
    <w:rsid w:val="00CE4C70"/>
    <w:rsid w:val="00CE59B2"/>
    <w:rsid w:val="00CE6BD0"/>
    <w:rsid w:val="00CE7784"/>
    <w:rsid w:val="00CE7874"/>
    <w:rsid w:val="00CF0A4C"/>
    <w:rsid w:val="00CF1056"/>
    <w:rsid w:val="00CF1FAD"/>
    <w:rsid w:val="00CF2F4D"/>
    <w:rsid w:val="00CF3249"/>
    <w:rsid w:val="00CF3434"/>
    <w:rsid w:val="00CF4052"/>
    <w:rsid w:val="00CF4201"/>
    <w:rsid w:val="00CF54B1"/>
    <w:rsid w:val="00CF567D"/>
    <w:rsid w:val="00CF5753"/>
    <w:rsid w:val="00CF6CA9"/>
    <w:rsid w:val="00CF77B4"/>
    <w:rsid w:val="00D003E4"/>
    <w:rsid w:val="00D00CEC"/>
    <w:rsid w:val="00D0101D"/>
    <w:rsid w:val="00D01378"/>
    <w:rsid w:val="00D01CFE"/>
    <w:rsid w:val="00D02438"/>
    <w:rsid w:val="00D0297F"/>
    <w:rsid w:val="00D03ADD"/>
    <w:rsid w:val="00D045CB"/>
    <w:rsid w:val="00D053CE"/>
    <w:rsid w:val="00D05818"/>
    <w:rsid w:val="00D0687F"/>
    <w:rsid w:val="00D075D8"/>
    <w:rsid w:val="00D07C44"/>
    <w:rsid w:val="00D07C80"/>
    <w:rsid w:val="00D1158E"/>
    <w:rsid w:val="00D11BAA"/>
    <w:rsid w:val="00D13DBA"/>
    <w:rsid w:val="00D13E16"/>
    <w:rsid w:val="00D14406"/>
    <w:rsid w:val="00D14965"/>
    <w:rsid w:val="00D14B0C"/>
    <w:rsid w:val="00D14C86"/>
    <w:rsid w:val="00D15180"/>
    <w:rsid w:val="00D15BB5"/>
    <w:rsid w:val="00D16B12"/>
    <w:rsid w:val="00D17384"/>
    <w:rsid w:val="00D1768C"/>
    <w:rsid w:val="00D17779"/>
    <w:rsid w:val="00D17F7C"/>
    <w:rsid w:val="00D17F9B"/>
    <w:rsid w:val="00D208D4"/>
    <w:rsid w:val="00D211A8"/>
    <w:rsid w:val="00D213C7"/>
    <w:rsid w:val="00D21944"/>
    <w:rsid w:val="00D2243C"/>
    <w:rsid w:val="00D22747"/>
    <w:rsid w:val="00D227FA"/>
    <w:rsid w:val="00D228AD"/>
    <w:rsid w:val="00D2293A"/>
    <w:rsid w:val="00D22A7D"/>
    <w:rsid w:val="00D2361D"/>
    <w:rsid w:val="00D25128"/>
    <w:rsid w:val="00D252FA"/>
    <w:rsid w:val="00D25CDF"/>
    <w:rsid w:val="00D25FDB"/>
    <w:rsid w:val="00D26111"/>
    <w:rsid w:val="00D2647C"/>
    <w:rsid w:val="00D26963"/>
    <w:rsid w:val="00D2724C"/>
    <w:rsid w:val="00D27BA7"/>
    <w:rsid w:val="00D27E89"/>
    <w:rsid w:val="00D313AC"/>
    <w:rsid w:val="00D32018"/>
    <w:rsid w:val="00D32569"/>
    <w:rsid w:val="00D32DD7"/>
    <w:rsid w:val="00D32F7D"/>
    <w:rsid w:val="00D335C2"/>
    <w:rsid w:val="00D34437"/>
    <w:rsid w:val="00D3462F"/>
    <w:rsid w:val="00D348C2"/>
    <w:rsid w:val="00D34AEC"/>
    <w:rsid w:val="00D3531C"/>
    <w:rsid w:val="00D35714"/>
    <w:rsid w:val="00D35F3A"/>
    <w:rsid w:val="00D36F17"/>
    <w:rsid w:val="00D37102"/>
    <w:rsid w:val="00D37AEA"/>
    <w:rsid w:val="00D37C22"/>
    <w:rsid w:val="00D37D23"/>
    <w:rsid w:val="00D37EE1"/>
    <w:rsid w:val="00D4066C"/>
    <w:rsid w:val="00D40BBA"/>
    <w:rsid w:val="00D40F44"/>
    <w:rsid w:val="00D41311"/>
    <w:rsid w:val="00D41784"/>
    <w:rsid w:val="00D43737"/>
    <w:rsid w:val="00D44B39"/>
    <w:rsid w:val="00D4560E"/>
    <w:rsid w:val="00D459DC"/>
    <w:rsid w:val="00D45DC3"/>
    <w:rsid w:val="00D46CF5"/>
    <w:rsid w:val="00D46E50"/>
    <w:rsid w:val="00D46E5A"/>
    <w:rsid w:val="00D5067E"/>
    <w:rsid w:val="00D50944"/>
    <w:rsid w:val="00D50E9D"/>
    <w:rsid w:val="00D51371"/>
    <w:rsid w:val="00D519E3"/>
    <w:rsid w:val="00D5210E"/>
    <w:rsid w:val="00D52CE2"/>
    <w:rsid w:val="00D52D2A"/>
    <w:rsid w:val="00D52FD5"/>
    <w:rsid w:val="00D533E8"/>
    <w:rsid w:val="00D53420"/>
    <w:rsid w:val="00D53C65"/>
    <w:rsid w:val="00D53EB5"/>
    <w:rsid w:val="00D543D0"/>
    <w:rsid w:val="00D5481A"/>
    <w:rsid w:val="00D54DDA"/>
    <w:rsid w:val="00D550A8"/>
    <w:rsid w:val="00D56286"/>
    <w:rsid w:val="00D61186"/>
    <w:rsid w:val="00D6187B"/>
    <w:rsid w:val="00D61AB8"/>
    <w:rsid w:val="00D61C47"/>
    <w:rsid w:val="00D61CC6"/>
    <w:rsid w:val="00D61F20"/>
    <w:rsid w:val="00D62F33"/>
    <w:rsid w:val="00D63806"/>
    <w:rsid w:val="00D66E44"/>
    <w:rsid w:val="00D70502"/>
    <w:rsid w:val="00D708C9"/>
    <w:rsid w:val="00D71293"/>
    <w:rsid w:val="00D71330"/>
    <w:rsid w:val="00D714B0"/>
    <w:rsid w:val="00D7157F"/>
    <w:rsid w:val="00D720CC"/>
    <w:rsid w:val="00D727EB"/>
    <w:rsid w:val="00D736B3"/>
    <w:rsid w:val="00D73E1A"/>
    <w:rsid w:val="00D74579"/>
    <w:rsid w:val="00D749FE"/>
    <w:rsid w:val="00D74F85"/>
    <w:rsid w:val="00D75D94"/>
    <w:rsid w:val="00D75E88"/>
    <w:rsid w:val="00D76CE6"/>
    <w:rsid w:val="00D77299"/>
    <w:rsid w:val="00D77C94"/>
    <w:rsid w:val="00D77E5B"/>
    <w:rsid w:val="00D80199"/>
    <w:rsid w:val="00D808E7"/>
    <w:rsid w:val="00D80BFB"/>
    <w:rsid w:val="00D80C36"/>
    <w:rsid w:val="00D8100B"/>
    <w:rsid w:val="00D81756"/>
    <w:rsid w:val="00D82170"/>
    <w:rsid w:val="00D82636"/>
    <w:rsid w:val="00D828E6"/>
    <w:rsid w:val="00D82E80"/>
    <w:rsid w:val="00D831FE"/>
    <w:rsid w:val="00D8332F"/>
    <w:rsid w:val="00D83922"/>
    <w:rsid w:val="00D83E18"/>
    <w:rsid w:val="00D84EF5"/>
    <w:rsid w:val="00D85064"/>
    <w:rsid w:val="00D85430"/>
    <w:rsid w:val="00D857BF"/>
    <w:rsid w:val="00D86ABB"/>
    <w:rsid w:val="00D87127"/>
    <w:rsid w:val="00D8779C"/>
    <w:rsid w:val="00D906DE"/>
    <w:rsid w:val="00D90744"/>
    <w:rsid w:val="00D9092B"/>
    <w:rsid w:val="00D9195D"/>
    <w:rsid w:val="00D92D44"/>
    <w:rsid w:val="00D93123"/>
    <w:rsid w:val="00D93787"/>
    <w:rsid w:val="00D93BB2"/>
    <w:rsid w:val="00D945A6"/>
    <w:rsid w:val="00D9491B"/>
    <w:rsid w:val="00D94A9D"/>
    <w:rsid w:val="00D94F14"/>
    <w:rsid w:val="00D94FC7"/>
    <w:rsid w:val="00D95143"/>
    <w:rsid w:val="00D95552"/>
    <w:rsid w:val="00D95AA1"/>
    <w:rsid w:val="00D95B72"/>
    <w:rsid w:val="00D95D17"/>
    <w:rsid w:val="00D95D22"/>
    <w:rsid w:val="00D96572"/>
    <w:rsid w:val="00D97B72"/>
    <w:rsid w:val="00D97BCB"/>
    <w:rsid w:val="00DA045A"/>
    <w:rsid w:val="00DA0535"/>
    <w:rsid w:val="00DA07C6"/>
    <w:rsid w:val="00DA22C8"/>
    <w:rsid w:val="00DA34B3"/>
    <w:rsid w:val="00DA3560"/>
    <w:rsid w:val="00DA3651"/>
    <w:rsid w:val="00DA3B16"/>
    <w:rsid w:val="00DA3C64"/>
    <w:rsid w:val="00DA3D62"/>
    <w:rsid w:val="00DA50F7"/>
    <w:rsid w:val="00DA5749"/>
    <w:rsid w:val="00DA582C"/>
    <w:rsid w:val="00DA5DF3"/>
    <w:rsid w:val="00DA638E"/>
    <w:rsid w:val="00DA6962"/>
    <w:rsid w:val="00DA6E10"/>
    <w:rsid w:val="00DA70A3"/>
    <w:rsid w:val="00DB0EF9"/>
    <w:rsid w:val="00DB10ED"/>
    <w:rsid w:val="00DB1281"/>
    <w:rsid w:val="00DB162E"/>
    <w:rsid w:val="00DB1690"/>
    <w:rsid w:val="00DB18DE"/>
    <w:rsid w:val="00DB1C30"/>
    <w:rsid w:val="00DB2215"/>
    <w:rsid w:val="00DB254E"/>
    <w:rsid w:val="00DB2908"/>
    <w:rsid w:val="00DB2972"/>
    <w:rsid w:val="00DB2ADC"/>
    <w:rsid w:val="00DB2BDE"/>
    <w:rsid w:val="00DB30C9"/>
    <w:rsid w:val="00DB3616"/>
    <w:rsid w:val="00DB49C3"/>
    <w:rsid w:val="00DB4F0F"/>
    <w:rsid w:val="00DB5190"/>
    <w:rsid w:val="00DB52FF"/>
    <w:rsid w:val="00DB590B"/>
    <w:rsid w:val="00DB5AE1"/>
    <w:rsid w:val="00DB6656"/>
    <w:rsid w:val="00DB6BA0"/>
    <w:rsid w:val="00DB721D"/>
    <w:rsid w:val="00DB7D53"/>
    <w:rsid w:val="00DC07FD"/>
    <w:rsid w:val="00DC080B"/>
    <w:rsid w:val="00DC0C5E"/>
    <w:rsid w:val="00DC11E9"/>
    <w:rsid w:val="00DC145D"/>
    <w:rsid w:val="00DC1EEC"/>
    <w:rsid w:val="00DC282A"/>
    <w:rsid w:val="00DC2E63"/>
    <w:rsid w:val="00DC496A"/>
    <w:rsid w:val="00DC4F91"/>
    <w:rsid w:val="00DC5116"/>
    <w:rsid w:val="00DC59E2"/>
    <w:rsid w:val="00DC5E6B"/>
    <w:rsid w:val="00DC5FBD"/>
    <w:rsid w:val="00DC6241"/>
    <w:rsid w:val="00DC6993"/>
    <w:rsid w:val="00DC6CD8"/>
    <w:rsid w:val="00DC6EA1"/>
    <w:rsid w:val="00DC7C33"/>
    <w:rsid w:val="00DC7FA5"/>
    <w:rsid w:val="00DD0C6C"/>
    <w:rsid w:val="00DD1CCF"/>
    <w:rsid w:val="00DD1D40"/>
    <w:rsid w:val="00DD1EB0"/>
    <w:rsid w:val="00DD2223"/>
    <w:rsid w:val="00DD2B68"/>
    <w:rsid w:val="00DD2D73"/>
    <w:rsid w:val="00DD32E0"/>
    <w:rsid w:val="00DD4115"/>
    <w:rsid w:val="00DD43E9"/>
    <w:rsid w:val="00DD4D1C"/>
    <w:rsid w:val="00DD4EAD"/>
    <w:rsid w:val="00DD4EF3"/>
    <w:rsid w:val="00DD5294"/>
    <w:rsid w:val="00DD59FC"/>
    <w:rsid w:val="00DD5B94"/>
    <w:rsid w:val="00DD5BD6"/>
    <w:rsid w:val="00DD5BE4"/>
    <w:rsid w:val="00DD62B9"/>
    <w:rsid w:val="00DD68C6"/>
    <w:rsid w:val="00DD747E"/>
    <w:rsid w:val="00DD7577"/>
    <w:rsid w:val="00DD79CA"/>
    <w:rsid w:val="00DD7A04"/>
    <w:rsid w:val="00DE06ED"/>
    <w:rsid w:val="00DE1437"/>
    <w:rsid w:val="00DE143A"/>
    <w:rsid w:val="00DE1F4F"/>
    <w:rsid w:val="00DE2A25"/>
    <w:rsid w:val="00DE2BB5"/>
    <w:rsid w:val="00DE38C2"/>
    <w:rsid w:val="00DE49F9"/>
    <w:rsid w:val="00DE5D7D"/>
    <w:rsid w:val="00DE6709"/>
    <w:rsid w:val="00DF0516"/>
    <w:rsid w:val="00DF08BD"/>
    <w:rsid w:val="00DF1C81"/>
    <w:rsid w:val="00DF1EC9"/>
    <w:rsid w:val="00DF274A"/>
    <w:rsid w:val="00DF2971"/>
    <w:rsid w:val="00DF2F6A"/>
    <w:rsid w:val="00DF30F7"/>
    <w:rsid w:val="00DF3A0E"/>
    <w:rsid w:val="00DF3A2B"/>
    <w:rsid w:val="00DF485D"/>
    <w:rsid w:val="00DF4876"/>
    <w:rsid w:val="00DF54A8"/>
    <w:rsid w:val="00DF697A"/>
    <w:rsid w:val="00DF7306"/>
    <w:rsid w:val="00DF7BFA"/>
    <w:rsid w:val="00E01676"/>
    <w:rsid w:val="00E01AFB"/>
    <w:rsid w:val="00E01C9A"/>
    <w:rsid w:val="00E01FDD"/>
    <w:rsid w:val="00E01FEB"/>
    <w:rsid w:val="00E02915"/>
    <w:rsid w:val="00E032A5"/>
    <w:rsid w:val="00E0442B"/>
    <w:rsid w:val="00E04797"/>
    <w:rsid w:val="00E04F53"/>
    <w:rsid w:val="00E05250"/>
    <w:rsid w:val="00E05959"/>
    <w:rsid w:val="00E05B74"/>
    <w:rsid w:val="00E05E00"/>
    <w:rsid w:val="00E06A0B"/>
    <w:rsid w:val="00E074F8"/>
    <w:rsid w:val="00E07A2B"/>
    <w:rsid w:val="00E07C21"/>
    <w:rsid w:val="00E11972"/>
    <w:rsid w:val="00E121B4"/>
    <w:rsid w:val="00E1255B"/>
    <w:rsid w:val="00E13680"/>
    <w:rsid w:val="00E138C2"/>
    <w:rsid w:val="00E1405B"/>
    <w:rsid w:val="00E14183"/>
    <w:rsid w:val="00E149E8"/>
    <w:rsid w:val="00E14C33"/>
    <w:rsid w:val="00E14D77"/>
    <w:rsid w:val="00E15266"/>
    <w:rsid w:val="00E1680D"/>
    <w:rsid w:val="00E17984"/>
    <w:rsid w:val="00E17E82"/>
    <w:rsid w:val="00E20577"/>
    <w:rsid w:val="00E20C89"/>
    <w:rsid w:val="00E212D8"/>
    <w:rsid w:val="00E2141A"/>
    <w:rsid w:val="00E22AD3"/>
    <w:rsid w:val="00E232FE"/>
    <w:rsid w:val="00E23A54"/>
    <w:rsid w:val="00E243EF"/>
    <w:rsid w:val="00E244BE"/>
    <w:rsid w:val="00E2472D"/>
    <w:rsid w:val="00E24787"/>
    <w:rsid w:val="00E24E02"/>
    <w:rsid w:val="00E25573"/>
    <w:rsid w:val="00E265FB"/>
    <w:rsid w:val="00E273FF"/>
    <w:rsid w:val="00E27E01"/>
    <w:rsid w:val="00E27FBD"/>
    <w:rsid w:val="00E3232E"/>
    <w:rsid w:val="00E3256B"/>
    <w:rsid w:val="00E327F6"/>
    <w:rsid w:val="00E32BA5"/>
    <w:rsid w:val="00E32BB4"/>
    <w:rsid w:val="00E32C94"/>
    <w:rsid w:val="00E32F47"/>
    <w:rsid w:val="00E33365"/>
    <w:rsid w:val="00E3356E"/>
    <w:rsid w:val="00E33F02"/>
    <w:rsid w:val="00E34419"/>
    <w:rsid w:val="00E34BC8"/>
    <w:rsid w:val="00E352A5"/>
    <w:rsid w:val="00E358C1"/>
    <w:rsid w:val="00E35E98"/>
    <w:rsid w:val="00E36AA2"/>
    <w:rsid w:val="00E36B7E"/>
    <w:rsid w:val="00E36DBD"/>
    <w:rsid w:val="00E37311"/>
    <w:rsid w:val="00E402A3"/>
    <w:rsid w:val="00E4111A"/>
    <w:rsid w:val="00E4197D"/>
    <w:rsid w:val="00E4297D"/>
    <w:rsid w:val="00E42B9F"/>
    <w:rsid w:val="00E43240"/>
    <w:rsid w:val="00E43452"/>
    <w:rsid w:val="00E439B4"/>
    <w:rsid w:val="00E43BFB"/>
    <w:rsid w:val="00E44109"/>
    <w:rsid w:val="00E44459"/>
    <w:rsid w:val="00E44881"/>
    <w:rsid w:val="00E4522D"/>
    <w:rsid w:val="00E458C7"/>
    <w:rsid w:val="00E45D6A"/>
    <w:rsid w:val="00E46D74"/>
    <w:rsid w:val="00E470C2"/>
    <w:rsid w:val="00E473A5"/>
    <w:rsid w:val="00E47890"/>
    <w:rsid w:val="00E50C91"/>
    <w:rsid w:val="00E50DE3"/>
    <w:rsid w:val="00E51703"/>
    <w:rsid w:val="00E52140"/>
    <w:rsid w:val="00E5248A"/>
    <w:rsid w:val="00E5274A"/>
    <w:rsid w:val="00E528AB"/>
    <w:rsid w:val="00E5371C"/>
    <w:rsid w:val="00E5379A"/>
    <w:rsid w:val="00E53DB9"/>
    <w:rsid w:val="00E54331"/>
    <w:rsid w:val="00E54C28"/>
    <w:rsid w:val="00E54CC7"/>
    <w:rsid w:val="00E54E4F"/>
    <w:rsid w:val="00E55514"/>
    <w:rsid w:val="00E5555C"/>
    <w:rsid w:val="00E55CA6"/>
    <w:rsid w:val="00E55DF4"/>
    <w:rsid w:val="00E56AEE"/>
    <w:rsid w:val="00E571A5"/>
    <w:rsid w:val="00E57348"/>
    <w:rsid w:val="00E57358"/>
    <w:rsid w:val="00E60257"/>
    <w:rsid w:val="00E602F6"/>
    <w:rsid w:val="00E60E9F"/>
    <w:rsid w:val="00E61295"/>
    <w:rsid w:val="00E613CF"/>
    <w:rsid w:val="00E613D1"/>
    <w:rsid w:val="00E620A5"/>
    <w:rsid w:val="00E620E7"/>
    <w:rsid w:val="00E62814"/>
    <w:rsid w:val="00E62A24"/>
    <w:rsid w:val="00E62DE0"/>
    <w:rsid w:val="00E62E68"/>
    <w:rsid w:val="00E6352D"/>
    <w:rsid w:val="00E63943"/>
    <w:rsid w:val="00E6436B"/>
    <w:rsid w:val="00E64C2B"/>
    <w:rsid w:val="00E64C9D"/>
    <w:rsid w:val="00E65FE8"/>
    <w:rsid w:val="00E662F9"/>
    <w:rsid w:val="00E663C2"/>
    <w:rsid w:val="00E6672C"/>
    <w:rsid w:val="00E66DFF"/>
    <w:rsid w:val="00E6745C"/>
    <w:rsid w:val="00E70045"/>
    <w:rsid w:val="00E7071A"/>
    <w:rsid w:val="00E71149"/>
    <w:rsid w:val="00E72BE2"/>
    <w:rsid w:val="00E73BEB"/>
    <w:rsid w:val="00E73C92"/>
    <w:rsid w:val="00E7435C"/>
    <w:rsid w:val="00E74A4D"/>
    <w:rsid w:val="00E74F00"/>
    <w:rsid w:val="00E75271"/>
    <w:rsid w:val="00E759CC"/>
    <w:rsid w:val="00E75B75"/>
    <w:rsid w:val="00E7648F"/>
    <w:rsid w:val="00E76FDE"/>
    <w:rsid w:val="00E77364"/>
    <w:rsid w:val="00E77E09"/>
    <w:rsid w:val="00E77F33"/>
    <w:rsid w:val="00E81691"/>
    <w:rsid w:val="00E818F2"/>
    <w:rsid w:val="00E81CF3"/>
    <w:rsid w:val="00E8313F"/>
    <w:rsid w:val="00E83221"/>
    <w:rsid w:val="00E832CB"/>
    <w:rsid w:val="00E836A0"/>
    <w:rsid w:val="00E838C8"/>
    <w:rsid w:val="00E8395D"/>
    <w:rsid w:val="00E84909"/>
    <w:rsid w:val="00E84D8E"/>
    <w:rsid w:val="00E85038"/>
    <w:rsid w:val="00E85405"/>
    <w:rsid w:val="00E856B4"/>
    <w:rsid w:val="00E85720"/>
    <w:rsid w:val="00E85E13"/>
    <w:rsid w:val="00E85FE8"/>
    <w:rsid w:val="00E86224"/>
    <w:rsid w:val="00E86713"/>
    <w:rsid w:val="00E87D3D"/>
    <w:rsid w:val="00E900A6"/>
    <w:rsid w:val="00E9037E"/>
    <w:rsid w:val="00E90BEB"/>
    <w:rsid w:val="00E910C2"/>
    <w:rsid w:val="00E91463"/>
    <w:rsid w:val="00E91674"/>
    <w:rsid w:val="00E916C4"/>
    <w:rsid w:val="00E92682"/>
    <w:rsid w:val="00E930C0"/>
    <w:rsid w:val="00E93194"/>
    <w:rsid w:val="00E93402"/>
    <w:rsid w:val="00E935FC"/>
    <w:rsid w:val="00E939B0"/>
    <w:rsid w:val="00E93E74"/>
    <w:rsid w:val="00E941D3"/>
    <w:rsid w:val="00E94D30"/>
    <w:rsid w:val="00E94F3D"/>
    <w:rsid w:val="00E95053"/>
    <w:rsid w:val="00E95108"/>
    <w:rsid w:val="00E95355"/>
    <w:rsid w:val="00E95459"/>
    <w:rsid w:val="00E9552B"/>
    <w:rsid w:val="00E95749"/>
    <w:rsid w:val="00E9603E"/>
    <w:rsid w:val="00E9783F"/>
    <w:rsid w:val="00E97E4C"/>
    <w:rsid w:val="00EA0762"/>
    <w:rsid w:val="00EA08E1"/>
    <w:rsid w:val="00EA0BA7"/>
    <w:rsid w:val="00EA102A"/>
    <w:rsid w:val="00EA12F8"/>
    <w:rsid w:val="00EA2225"/>
    <w:rsid w:val="00EA2A2B"/>
    <w:rsid w:val="00EA2DEA"/>
    <w:rsid w:val="00EA31D5"/>
    <w:rsid w:val="00EA349D"/>
    <w:rsid w:val="00EA38D5"/>
    <w:rsid w:val="00EA3DA5"/>
    <w:rsid w:val="00EA49DE"/>
    <w:rsid w:val="00EA5016"/>
    <w:rsid w:val="00EA59C0"/>
    <w:rsid w:val="00EA5C77"/>
    <w:rsid w:val="00EA67E4"/>
    <w:rsid w:val="00EA77C7"/>
    <w:rsid w:val="00EB03F0"/>
    <w:rsid w:val="00EB044B"/>
    <w:rsid w:val="00EB0CB3"/>
    <w:rsid w:val="00EB12C0"/>
    <w:rsid w:val="00EB1947"/>
    <w:rsid w:val="00EB37BD"/>
    <w:rsid w:val="00EB386F"/>
    <w:rsid w:val="00EB3CB7"/>
    <w:rsid w:val="00EB580D"/>
    <w:rsid w:val="00EB58EA"/>
    <w:rsid w:val="00EB5E86"/>
    <w:rsid w:val="00EB6FA4"/>
    <w:rsid w:val="00EB71E7"/>
    <w:rsid w:val="00EB76FB"/>
    <w:rsid w:val="00EB7C5B"/>
    <w:rsid w:val="00EC0104"/>
    <w:rsid w:val="00EC051D"/>
    <w:rsid w:val="00EC110E"/>
    <w:rsid w:val="00EC141D"/>
    <w:rsid w:val="00EC1745"/>
    <w:rsid w:val="00EC1A06"/>
    <w:rsid w:val="00EC1AF4"/>
    <w:rsid w:val="00EC287A"/>
    <w:rsid w:val="00EC2912"/>
    <w:rsid w:val="00EC30A6"/>
    <w:rsid w:val="00EC37CA"/>
    <w:rsid w:val="00EC3AAC"/>
    <w:rsid w:val="00EC3EAD"/>
    <w:rsid w:val="00EC43D4"/>
    <w:rsid w:val="00EC469A"/>
    <w:rsid w:val="00EC4FA8"/>
    <w:rsid w:val="00EC5008"/>
    <w:rsid w:val="00EC6102"/>
    <w:rsid w:val="00EC62D3"/>
    <w:rsid w:val="00EC62DB"/>
    <w:rsid w:val="00EC66AB"/>
    <w:rsid w:val="00EC6B7A"/>
    <w:rsid w:val="00EC6ED0"/>
    <w:rsid w:val="00EC715A"/>
    <w:rsid w:val="00EC757A"/>
    <w:rsid w:val="00EC7726"/>
    <w:rsid w:val="00EC788E"/>
    <w:rsid w:val="00EC7DE2"/>
    <w:rsid w:val="00ED0039"/>
    <w:rsid w:val="00ED0427"/>
    <w:rsid w:val="00ED0975"/>
    <w:rsid w:val="00ED0C85"/>
    <w:rsid w:val="00ED0C9E"/>
    <w:rsid w:val="00ED1D69"/>
    <w:rsid w:val="00ED1EB0"/>
    <w:rsid w:val="00ED2701"/>
    <w:rsid w:val="00ED310C"/>
    <w:rsid w:val="00ED3925"/>
    <w:rsid w:val="00ED41A6"/>
    <w:rsid w:val="00ED46F5"/>
    <w:rsid w:val="00ED51E1"/>
    <w:rsid w:val="00ED578C"/>
    <w:rsid w:val="00ED586F"/>
    <w:rsid w:val="00ED5F90"/>
    <w:rsid w:val="00ED6B6C"/>
    <w:rsid w:val="00ED7BDF"/>
    <w:rsid w:val="00ED7E48"/>
    <w:rsid w:val="00EE0FA1"/>
    <w:rsid w:val="00EE17C6"/>
    <w:rsid w:val="00EE17CD"/>
    <w:rsid w:val="00EE26BB"/>
    <w:rsid w:val="00EE26DA"/>
    <w:rsid w:val="00EE2B4E"/>
    <w:rsid w:val="00EE3344"/>
    <w:rsid w:val="00EE4A9D"/>
    <w:rsid w:val="00EE5005"/>
    <w:rsid w:val="00EE57AB"/>
    <w:rsid w:val="00EE62F8"/>
    <w:rsid w:val="00EE69AF"/>
    <w:rsid w:val="00EE7761"/>
    <w:rsid w:val="00EE796C"/>
    <w:rsid w:val="00EF0DCA"/>
    <w:rsid w:val="00EF16DD"/>
    <w:rsid w:val="00EF1DB9"/>
    <w:rsid w:val="00EF277C"/>
    <w:rsid w:val="00EF32FC"/>
    <w:rsid w:val="00EF350A"/>
    <w:rsid w:val="00EF43B4"/>
    <w:rsid w:val="00EF46E7"/>
    <w:rsid w:val="00EF4AD3"/>
    <w:rsid w:val="00EF52B4"/>
    <w:rsid w:val="00EF5886"/>
    <w:rsid w:val="00EF6186"/>
    <w:rsid w:val="00EF6B1A"/>
    <w:rsid w:val="00EF6CE6"/>
    <w:rsid w:val="00EF6E1A"/>
    <w:rsid w:val="00EF75D8"/>
    <w:rsid w:val="00EF781B"/>
    <w:rsid w:val="00EF7F49"/>
    <w:rsid w:val="00F01125"/>
    <w:rsid w:val="00F01460"/>
    <w:rsid w:val="00F01A61"/>
    <w:rsid w:val="00F01F0E"/>
    <w:rsid w:val="00F02815"/>
    <w:rsid w:val="00F03A65"/>
    <w:rsid w:val="00F048A4"/>
    <w:rsid w:val="00F053A2"/>
    <w:rsid w:val="00F0592B"/>
    <w:rsid w:val="00F060B1"/>
    <w:rsid w:val="00F072E0"/>
    <w:rsid w:val="00F115BC"/>
    <w:rsid w:val="00F1192B"/>
    <w:rsid w:val="00F12FAA"/>
    <w:rsid w:val="00F1316F"/>
    <w:rsid w:val="00F135A6"/>
    <w:rsid w:val="00F145C5"/>
    <w:rsid w:val="00F147B2"/>
    <w:rsid w:val="00F1532B"/>
    <w:rsid w:val="00F15EA7"/>
    <w:rsid w:val="00F160F6"/>
    <w:rsid w:val="00F163CE"/>
    <w:rsid w:val="00F16BF0"/>
    <w:rsid w:val="00F175AD"/>
    <w:rsid w:val="00F17B24"/>
    <w:rsid w:val="00F20958"/>
    <w:rsid w:val="00F21520"/>
    <w:rsid w:val="00F21754"/>
    <w:rsid w:val="00F218FD"/>
    <w:rsid w:val="00F21D4C"/>
    <w:rsid w:val="00F227D7"/>
    <w:rsid w:val="00F23061"/>
    <w:rsid w:val="00F2395D"/>
    <w:rsid w:val="00F2398D"/>
    <w:rsid w:val="00F248A0"/>
    <w:rsid w:val="00F24AC6"/>
    <w:rsid w:val="00F24BA9"/>
    <w:rsid w:val="00F25908"/>
    <w:rsid w:val="00F25D3E"/>
    <w:rsid w:val="00F25D5B"/>
    <w:rsid w:val="00F25F4E"/>
    <w:rsid w:val="00F2608F"/>
    <w:rsid w:val="00F260BC"/>
    <w:rsid w:val="00F26528"/>
    <w:rsid w:val="00F27415"/>
    <w:rsid w:val="00F27ECE"/>
    <w:rsid w:val="00F303F2"/>
    <w:rsid w:val="00F3090C"/>
    <w:rsid w:val="00F30D2C"/>
    <w:rsid w:val="00F3119D"/>
    <w:rsid w:val="00F31337"/>
    <w:rsid w:val="00F3151F"/>
    <w:rsid w:val="00F31BD7"/>
    <w:rsid w:val="00F32BD2"/>
    <w:rsid w:val="00F33159"/>
    <w:rsid w:val="00F331DF"/>
    <w:rsid w:val="00F33940"/>
    <w:rsid w:val="00F345EE"/>
    <w:rsid w:val="00F349D4"/>
    <w:rsid w:val="00F34B8A"/>
    <w:rsid w:val="00F351DE"/>
    <w:rsid w:val="00F35356"/>
    <w:rsid w:val="00F35D69"/>
    <w:rsid w:val="00F35E30"/>
    <w:rsid w:val="00F36052"/>
    <w:rsid w:val="00F3625A"/>
    <w:rsid w:val="00F362F6"/>
    <w:rsid w:val="00F37184"/>
    <w:rsid w:val="00F373D4"/>
    <w:rsid w:val="00F37533"/>
    <w:rsid w:val="00F37A1F"/>
    <w:rsid w:val="00F405DF"/>
    <w:rsid w:val="00F40EBF"/>
    <w:rsid w:val="00F41068"/>
    <w:rsid w:val="00F41219"/>
    <w:rsid w:val="00F415A3"/>
    <w:rsid w:val="00F42567"/>
    <w:rsid w:val="00F4288B"/>
    <w:rsid w:val="00F42B06"/>
    <w:rsid w:val="00F43918"/>
    <w:rsid w:val="00F43D04"/>
    <w:rsid w:val="00F4425A"/>
    <w:rsid w:val="00F445E0"/>
    <w:rsid w:val="00F45E52"/>
    <w:rsid w:val="00F463AC"/>
    <w:rsid w:val="00F469AD"/>
    <w:rsid w:val="00F46CDC"/>
    <w:rsid w:val="00F4784D"/>
    <w:rsid w:val="00F47CD4"/>
    <w:rsid w:val="00F47EAA"/>
    <w:rsid w:val="00F5029C"/>
    <w:rsid w:val="00F50442"/>
    <w:rsid w:val="00F5060F"/>
    <w:rsid w:val="00F5063D"/>
    <w:rsid w:val="00F51E7E"/>
    <w:rsid w:val="00F52590"/>
    <w:rsid w:val="00F52A17"/>
    <w:rsid w:val="00F52C37"/>
    <w:rsid w:val="00F52EF7"/>
    <w:rsid w:val="00F5319D"/>
    <w:rsid w:val="00F531D3"/>
    <w:rsid w:val="00F533FF"/>
    <w:rsid w:val="00F535A8"/>
    <w:rsid w:val="00F53A62"/>
    <w:rsid w:val="00F5466D"/>
    <w:rsid w:val="00F54833"/>
    <w:rsid w:val="00F55D5E"/>
    <w:rsid w:val="00F55E89"/>
    <w:rsid w:val="00F56025"/>
    <w:rsid w:val="00F56574"/>
    <w:rsid w:val="00F5661E"/>
    <w:rsid w:val="00F56C26"/>
    <w:rsid w:val="00F602AD"/>
    <w:rsid w:val="00F608F1"/>
    <w:rsid w:val="00F60F77"/>
    <w:rsid w:val="00F62313"/>
    <w:rsid w:val="00F63CE1"/>
    <w:rsid w:val="00F64416"/>
    <w:rsid w:val="00F647DD"/>
    <w:rsid w:val="00F657D3"/>
    <w:rsid w:val="00F65920"/>
    <w:rsid w:val="00F65A05"/>
    <w:rsid w:val="00F65FD2"/>
    <w:rsid w:val="00F66AC1"/>
    <w:rsid w:val="00F671C2"/>
    <w:rsid w:val="00F6730B"/>
    <w:rsid w:val="00F6796A"/>
    <w:rsid w:val="00F712F0"/>
    <w:rsid w:val="00F71662"/>
    <w:rsid w:val="00F7235A"/>
    <w:rsid w:val="00F72877"/>
    <w:rsid w:val="00F729E5"/>
    <w:rsid w:val="00F72BB5"/>
    <w:rsid w:val="00F7401A"/>
    <w:rsid w:val="00F7411B"/>
    <w:rsid w:val="00F74211"/>
    <w:rsid w:val="00F748BC"/>
    <w:rsid w:val="00F75626"/>
    <w:rsid w:val="00F75985"/>
    <w:rsid w:val="00F75ADD"/>
    <w:rsid w:val="00F7659C"/>
    <w:rsid w:val="00F76649"/>
    <w:rsid w:val="00F768D8"/>
    <w:rsid w:val="00F76E89"/>
    <w:rsid w:val="00F76F64"/>
    <w:rsid w:val="00F77B7B"/>
    <w:rsid w:val="00F80798"/>
    <w:rsid w:val="00F80AF7"/>
    <w:rsid w:val="00F811C6"/>
    <w:rsid w:val="00F8124F"/>
    <w:rsid w:val="00F8143D"/>
    <w:rsid w:val="00F817A1"/>
    <w:rsid w:val="00F81CAC"/>
    <w:rsid w:val="00F82468"/>
    <w:rsid w:val="00F82D11"/>
    <w:rsid w:val="00F83320"/>
    <w:rsid w:val="00F83845"/>
    <w:rsid w:val="00F846D8"/>
    <w:rsid w:val="00F84888"/>
    <w:rsid w:val="00F84F45"/>
    <w:rsid w:val="00F85B79"/>
    <w:rsid w:val="00F85D36"/>
    <w:rsid w:val="00F85E4D"/>
    <w:rsid w:val="00F867EE"/>
    <w:rsid w:val="00F86B9A"/>
    <w:rsid w:val="00F87006"/>
    <w:rsid w:val="00F87218"/>
    <w:rsid w:val="00F8728A"/>
    <w:rsid w:val="00F87B24"/>
    <w:rsid w:val="00F90350"/>
    <w:rsid w:val="00F90A4C"/>
    <w:rsid w:val="00F915E2"/>
    <w:rsid w:val="00F929AD"/>
    <w:rsid w:val="00F94BF2"/>
    <w:rsid w:val="00F94FAF"/>
    <w:rsid w:val="00F95754"/>
    <w:rsid w:val="00F95A42"/>
    <w:rsid w:val="00F95A45"/>
    <w:rsid w:val="00F95E5A"/>
    <w:rsid w:val="00F96CB3"/>
    <w:rsid w:val="00F96D42"/>
    <w:rsid w:val="00FA005D"/>
    <w:rsid w:val="00FA0C03"/>
    <w:rsid w:val="00FA15C4"/>
    <w:rsid w:val="00FA1AD7"/>
    <w:rsid w:val="00FA1E2F"/>
    <w:rsid w:val="00FA2459"/>
    <w:rsid w:val="00FA269C"/>
    <w:rsid w:val="00FA26B8"/>
    <w:rsid w:val="00FA2B46"/>
    <w:rsid w:val="00FA4402"/>
    <w:rsid w:val="00FA4424"/>
    <w:rsid w:val="00FA6426"/>
    <w:rsid w:val="00FA6ABD"/>
    <w:rsid w:val="00FA6CA7"/>
    <w:rsid w:val="00FA7A00"/>
    <w:rsid w:val="00FB05A2"/>
    <w:rsid w:val="00FB07B3"/>
    <w:rsid w:val="00FB0BB8"/>
    <w:rsid w:val="00FB0E0D"/>
    <w:rsid w:val="00FB11E2"/>
    <w:rsid w:val="00FB123F"/>
    <w:rsid w:val="00FB165D"/>
    <w:rsid w:val="00FB1868"/>
    <w:rsid w:val="00FB206E"/>
    <w:rsid w:val="00FB2520"/>
    <w:rsid w:val="00FB2BFD"/>
    <w:rsid w:val="00FB3BAF"/>
    <w:rsid w:val="00FB3D4C"/>
    <w:rsid w:val="00FB3F90"/>
    <w:rsid w:val="00FB41F6"/>
    <w:rsid w:val="00FB4390"/>
    <w:rsid w:val="00FB4929"/>
    <w:rsid w:val="00FB5267"/>
    <w:rsid w:val="00FB550D"/>
    <w:rsid w:val="00FB5658"/>
    <w:rsid w:val="00FB6606"/>
    <w:rsid w:val="00FB6C7C"/>
    <w:rsid w:val="00FB7240"/>
    <w:rsid w:val="00FB7547"/>
    <w:rsid w:val="00FB7C4E"/>
    <w:rsid w:val="00FC01BB"/>
    <w:rsid w:val="00FC03D6"/>
    <w:rsid w:val="00FC176D"/>
    <w:rsid w:val="00FC198B"/>
    <w:rsid w:val="00FC3130"/>
    <w:rsid w:val="00FC374B"/>
    <w:rsid w:val="00FC390A"/>
    <w:rsid w:val="00FC4795"/>
    <w:rsid w:val="00FC485D"/>
    <w:rsid w:val="00FC4A71"/>
    <w:rsid w:val="00FC51E6"/>
    <w:rsid w:val="00FC652B"/>
    <w:rsid w:val="00FC66A8"/>
    <w:rsid w:val="00FC6B05"/>
    <w:rsid w:val="00FC6CF9"/>
    <w:rsid w:val="00FC795C"/>
    <w:rsid w:val="00FC7AEE"/>
    <w:rsid w:val="00FC7E4E"/>
    <w:rsid w:val="00FD0300"/>
    <w:rsid w:val="00FD05C8"/>
    <w:rsid w:val="00FD08F3"/>
    <w:rsid w:val="00FD1383"/>
    <w:rsid w:val="00FD1D21"/>
    <w:rsid w:val="00FD264E"/>
    <w:rsid w:val="00FD2A92"/>
    <w:rsid w:val="00FD2B13"/>
    <w:rsid w:val="00FD30E7"/>
    <w:rsid w:val="00FD3E76"/>
    <w:rsid w:val="00FD3FBA"/>
    <w:rsid w:val="00FD4A77"/>
    <w:rsid w:val="00FD50B5"/>
    <w:rsid w:val="00FD55CF"/>
    <w:rsid w:val="00FD5815"/>
    <w:rsid w:val="00FD58E4"/>
    <w:rsid w:val="00FD658D"/>
    <w:rsid w:val="00FD6E47"/>
    <w:rsid w:val="00FE0A93"/>
    <w:rsid w:val="00FE1292"/>
    <w:rsid w:val="00FE1585"/>
    <w:rsid w:val="00FE1682"/>
    <w:rsid w:val="00FE1A12"/>
    <w:rsid w:val="00FE1DA5"/>
    <w:rsid w:val="00FE207F"/>
    <w:rsid w:val="00FE2635"/>
    <w:rsid w:val="00FE2D11"/>
    <w:rsid w:val="00FE2F62"/>
    <w:rsid w:val="00FE31FE"/>
    <w:rsid w:val="00FE3819"/>
    <w:rsid w:val="00FE4CE9"/>
    <w:rsid w:val="00FE4E07"/>
    <w:rsid w:val="00FE5199"/>
    <w:rsid w:val="00FE5E55"/>
    <w:rsid w:val="00FE6067"/>
    <w:rsid w:val="00FE68CC"/>
    <w:rsid w:val="00FE6B44"/>
    <w:rsid w:val="00FE7084"/>
    <w:rsid w:val="00FE75B1"/>
    <w:rsid w:val="00FE7EF1"/>
    <w:rsid w:val="00FF07F3"/>
    <w:rsid w:val="00FF0B41"/>
    <w:rsid w:val="00FF10DA"/>
    <w:rsid w:val="00FF14A5"/>
    <w:rsid w:val="00FF1E0F"/>
    <w:rsid w:val="00FF2580"/>
    <w:rsid w:val="00FF2889"/>
    <w:rsid w:val="00FF34D4"/>
    <w:rsid w:val="00FF39E5"/>
    <w:rsid w:val="00FF4268"/>
    <w:rsid w:val="00FF44CB"/>
    <w:rsid w:val="00FF466D"/>
    <w:rsid w:val="00FF4D43"/>
    <w:rsid w:val="00FF7717"/>
    <w:rsid w:val="00FF7D5D"/>
    <w:rsid w:val="00FF7DBA"/>
    <w:rsid w:val="00FF7E61"/>
    <w:rsid w:val="010E736F"/>
    <w:rsid w:val="014ED7E7"/>
    <w:rsid w:val="018A8799"/>
    <w:rsid w:val="01CA2596"/>
    <w:rsid w:val="01DE2103"/>
    <w:rsid w:val="01F4DD3A"/>
    <w:rsid w:val="0218D1C4"/>
    <w:rsid w:val="021AABD1"/>
    <w:rsid w:val="02407BB8"/>
    <w:rsid w:val="0253E9B1"/>
    <w:rsid w:val="02644B1B"/>
    <w:rsid w:val="026DB358"/>
    <w:rsid w:val="02A1902D"/>
    <w:rsid w:val="02A47E60"/>
    <w:rsid w:val="02CA0DD1"/>
    <w:rsid w:val="02E6B6AD"/>
    <w:rsid w:val="030DA16A"/>
    <w:rsid w:val="032B30BD"/>
    <w:rsid w:val="033018D9"/>
    <w:rsid w:val="03B739B9"/>
    <w:rsid w:val="041AF227"/>
    <w:rsid w:val="04487B8E"/>
    <w:rsid w:val="045207C1"/>
    <w:rsid w:val="04687D34"/>
    <w:rsid w:val="04A39DD5"/>
    <w:rsid w:val="04B255BD"/>
    <w:rsid w:val="04BCA4E7"/>
    <w:rsid w:val="04BEB58A"/>
    <w:rsid w:val="04E2906E"/>
    <w:rsid w:val="04F2F1B3"/>
    <w:rsid w:val="04F8AFC3"/>
    <w:rsid w:val="05056608"/>
    <w:rsid w:val="05119EDF"/>
    <w:rsid w:val="055FE98A"/>
    <w:rsid w:val="0562DC6D"/>
    <w:rsid w:val="05E0A459"/>
    <w:rsid w:val="0609E97C"/>
    <w:rsid w:val="060B30DE"/>
    <w:rsid w:val="067174FD"/>
    <w:rsid w:val="06A0E1D5"/>
    <w:rsid w:val="06BCEE47"/>
    <w:rsid w:val="06D3541D"/>
    <w:rsid w:val="0710609D"/>
    <w:rsid w:val="078BF267"/>
    <w:rsid w:val="078E266D"/>
    <w:rsid w:val="07900684"/>
    <w:rsid w:val="07AC9488"/>
    <w:rsid w:val="07C90F9A"/>
    <w:rsid w:val="07E4532E"/>
    <w:rsid w:val="08612ABA"/>
    <w:rsid w:val="086AA768"/>
    <w:rsid w:val="08EE634A"/>
    <w:rsid w:val="08FA5EF4"/>
    <w:rsid w:val="096EC573"/>
    <w:rsid w:val="0979930B"/>
    <w:rsid w:val="0981E082"/>
    <w:rsid w:val="098630BA"/>
    <w:rsid w:val="099C0263"/>
    <w:rsid w:val="0A5F9CE0"/>
    <w:rsid w:val="0A6208A0"/>
    <w:rsid w:val="0A63A743"/>
    <w:rsid w:val="0A6F0878"/>
    <w:rsid w:val="0A83B001"/>
    <w:rsid w:val="0A873151"/>
    <w:rsid w:val="0AEF4238"/>
    <w:rsid w:val="0B206193"/>
    <w:rsid w:val="0B7ADB67"/>
    <w:rsid w:val="0B9F18EF"/>
    <w:rsid w:val="0C17CCC9"/>
    <w:rsid w:val="0C20B3EE"/>
    <w:rsid w:val="0C7E02B1"/>
    <w:rsid w:val="0CB5F385"/>
    <w:rsid w:val="0CB6C568"/>
    <w:rsid w:val="0CB71F19"/>
    <w:rsid w:val="0CD709FA"/>
    <w:rsid w:val="0CFCC9BE"/>
    <w:rsid w:val="0D279A32"/>
    <w:rsid w:val="0D42C46F"/>
    <w:rsid w:val="0D96FAAA"/>
    <w:rsid w:val="0DD44178"/>
    <w:rsid w:val="0EDFFDB9"/>
    <w:rsid w:val="0EF94A40"/>
    <w:rsid w:val="0EFA6500"/>
    <w:rsid w:val="0F49A640"/>
    <w:rsid w:val="0FE2E273"/>
    <w:rsid w:val="10222A11"/>
    <w:rsid w:val="104DAF61"/>
    <w:rsid w:val="104FFA31"/>
    <w:rsid w:val="106CBA32"/>
    <w:rsid w:val="10778A94"/>
    <w:rsid w:val="10B836B0"/>
    <w:rsid w:val="10BB0C7C"/>
    <w:rsid w:val="10CE9079"/>
    <w:rsid w:val="10D1534B"/>
    <w:rsid w:val="10D62AA0"/>
    <w:rsid w:val="117C433B"/>
    <w:rsid w:val="11B158A4"/>
    <w:rsid w:val="11F0B970"/>
    <w:rsid w:val="126878AA"/>
    <w:rsid w:val="12A08238"/>
    <w:rsid w:val="12A42DAA"/>
    <w:rsid w:val="1301BA7E"/>
    <w:rsid w:val="13319571"/>
    <w:rsid w:val="133C9438"/>
    <w:rsid w:val="139714FC"/>
    <w:rsid w:val="13AA4163"/>
    <w:rsid w:val="13D746D5"/>
    <w:rsid w:val="13F08B51"/>
    <w:rsid w:val="14017D26"/>
    <w:rsid w:val="14300BED"/>
    <w:rsid w:val="14480800"/>
    <w:rsid w:val="145D5503"/>
    <w:rsid w:val="146ED737"/>
    <w:rsid w:val="1474DDF0"/>
    <w:rsid w:val="14811578"/>
    <w:rsid w:val="14E0E98E"/>
    <w:rsid w:val="14FEE228"/>
    <w:rsid w:val="15213CC3"/>
    <w:rsid w:val="153CBD32"/>
    <w:rsid w:val="15E47A1D"/>
    <w:rsid w:val="1601FD44"/>
    <w:rsid w:val="163ED5B5"/>
    <w:rsid w:val="163F9B89"/>
    <w:rsid w:val="16609D38"/>
    <w:rsid w:val="1665D3BE"/>
    <w:rsid w:val="16BBB2CC"/>
    <w:rsid w:val="16D0A86A"/>
    <w:rsid w:val="16EFDED3"/>
    <w:rsid w:val="16FF1A32"/>
    <w:rsid w:val="170DE245"/>
    <w:rsid w:val="170F9F06"/>
    <w:rsid w:val="173BE34D"/>
    <w:rsid w:val="17DB05B3"/>
    <w:rsid w:val="17E4B86C"/>
    <w:rsid w:val="1824C763"/>
    <w:rsid w:val="1834779C"/>
    <w:rsid w:val="184C25CF"/>
    <w:rsid w:val="18BB10F5"/>
    <w:rsid w:val="18CD8481"/>
    <w:rsid w:val="18D9F31E"/>
    <w:rsid w:val="18E33F5B"/>
    <w:rsid w:val="1906B5C0"/>
    <w:rsid w:val="1978D59B"/>
    <w:rsid w:val="19CDDC4F"/>
    <w:rsid w:val="19DBB696"/>
    <w:rsid w:val="19E1F07D"/>
    <w:rsid w:val="1A443162"/>
    <w:rsid w:val="1A4DEC78"/>
    <w:rsid w:val="1AA0C4BE"/>
    <w:rsid w:val="1B2BB021"/>
    <w:rsid w:val="1B554BFC"/>
    <w:rsid w:val="1B6C7F39"/>
    <w:rsid w:val="1BAF4A06"/>
    <w:rsid w:val="1BBEA4EB"/>
    <w:rsid w:val="1BCA56FA"/>
    <w:rsid w:val="1BD1511C"/>
    <w:rsid w:val="1C29A7E2"/>
    <w:rsid w:val="1C3D13A4"/>
    <w:rsid w:val="1CAC2EE7"/>
    <w:rsid w:val="1CB0DC6D"/>
    <w:rsid w:val="1CB77381"/>
    <w:rsid w:val="1CCCBD9F"/>
    <w:rsid w:val="1CEAEE1A"/>
    <w:rsid w:val="1CFAF644"/>
    <w:rsid w:val="1D38A47F"/>
    <w:rsid w:val="1D6F5B72"/>
    <w:rsid w:val="1D705FF4"/>
    <w:rsid w:val="1D8DFC7C"/>
    <w:rsid w:val="1DB2289A"/>
    <w:rsid w:val="1DE28BC2"/>
    <w:rsid w:val="1ED314D4"/>
    <w:rsid w:val="1F179017"/>
    <w:rsid w:val="1F2595CB"/>
    <w:rsid w:val="1F4BEE00"/>
    <w:rsid w:val="1F8090A0"/>
    <w:rsid w:val="1F8AE0E3"/>
    <w:rsid w:val="1FCBF6F6"/>
    <w:rsid w:val="202A7AF2"/>
    <w:rsid w:val="2037F2C0"/>
    <w:rsid w:val="203D512D"/>
    <w:rsid w:val="2046809E"/>
    <w:rsid w:val="20E97098"/>
    <w:rsid w:val="215BAF0B"/>
    <w:rsid w:val="217FA00A"/>
    <w:rsid w:val="218CDDC6"/>
    <w:rsid w:val="21B73929"/>
    <w:rsid w:val="21B99EA5"/>
    <w:rsid w:val="21C8B547"/>
    <w:rsid w:val="21D8C521"/>
    <w:rsid w:val="220C05A6"/>
    <w:rsid w:val="22361AEA"/>
    <w:rsid w:val="22371709"/>
    <w:rsid w:val="22595AE1"/>
    <w:rsid w:val="22EE817E"/>
    <w:rsid w:val="231D09E3"/>
    <w:rsid w:val="23273418"/>
    <w:rsid w:val="237CD356"/>
    <w:rsid w:val="237DB6FE"/>
    <w:rsid w:val="23CC46FA"/>
    <w:rsid w:val="23E5797B"/>
    <w:rsid w:val="23EAF163"/>
    <w:rsid w:val="243D1CD7"/>
    <w:rsid w:val="244EC1E5"/>
    <w:rsid w:val="24DF1B9D"/>
    <w:rsid w:val="24E64031"/>
    <w:rsid w:val="24EE11AD"/>
    <w:rsid w:val="254F0768"/>
    <w:rsid w:val="25D59A7D"/>
    <w:rsid w:val="260218EC"/>
    <w:rsid w:val="26048E43"/>
    <w:rsid w:val="262154D1"/>
    <w:rsid w:val="26594A24"/>
    <w:rsid w:val="26754492"/>
    <w:rsid w:val="26895AB4"/>
    <w:rsid w:val="26AF5969"/>
    <w:rsid w:val="26B00208"/>
    <w:rsid w:val="26D3B515"/>
    <w:rsid w:val="26F3DC4D"/>
    <w:rsid w:val="273E06DB"/>
    <w:rsid w:val="276A7148"/>
    <w:rsid w:val="278D52CD"/>
    <w:rsid w:val="27A7952B"/>
    <w:rsid w:val="28AD34D5"/>
    <w:rsid w:val="28AE99BC"/>
    <w:rsid w:val="28B0FBB4"/>
    <w:rsid w:val="28C44E38"/>
    <w:rsid w:val="28C6E50F"/>
    <w:rsid w:val="28CCCFCA"/>
    <w:rsid w:val="28F22E0E"/>
    <w:rsid w:val="291300D6"/>
    <w:rsid w:val="292EEC95"/>
    <w:rsid w:val="292F538C"/>
    <w:rsid w:val="295EE824"/>
    <w:rsid w:val="2A3883D6"/>
    <w:rsid w:val="2A943767"/>
    <w:rsid w:val="2A986647"/>
    <w:rsid w:val="2AA99413"/>
    <w:rsid w:val="2AC3E4E2"/>
    <w:rsid w:val="2AE44DA2"/>
    <w:rsid w:val="2AFCB64E"/>
    <w:rsid w:val="2B044DDB"/>
    <w:rsid w:val="2B0D59F3"/>
    <w:rsid w:val="2B1CB2B7"/>
    <w:rsid w:val="2B532DA9"/>
    <w:rsid w:val="2B89F298"/>
    <w:rsid w:val="2BB899C6"/>
    <w:rsid w:val="2BCE5A9E"/>
    <w:rsid w:val="2BCF5E99"/>
    <w:rsid w:val="2BD6C934"/>
    <w:rsid w:val="2C35AEE8"/>
    <w:rsid w:val="2CDFF2E5"/>
    <w:rsid w:val="2CF892A6"/>
    <w:rsid w:val="2D540A7E"/>
    <w:rsid w:val="2D9D1B32"/>
    <w:rsid w:val="2DBA9D52"/>
    <w:rsid w:val="2DD9F05E"/>
    <w:rsid w:val="2E066D5B"/>
    <w:rsid w:val="2E0FA028"/>
    <w:rsid w:val="2E431ED7"/>
    <w:rsid w:val="2E677B37"/>
    <w:rsid w:val="2E8C3D3E"/>
    <w:rsid w:val="2E8F0632"/>
    <w:rsid w:val="2EAF2B5F"/>
    <w:rsid w:val="2EBE0EB7"/>
    <w:rsid w:val="2EC291E7"/>
    <w:rsid w:val="2EF876A0"/>
    <w:rsid w:val="2EFAC9F9"/>
    <w:rsid w:val="2EFDA3DC"/>
    <w:rsid w:val="2F29C9E3"/>
    <w:rsid w:val="2F81D616"/>
    <w:rsid w:val="2F989A9E"/>
    <w:rsid w:val="2F9E1B96"/>
    <w:rsid w:val="2FE2E770"/>
    <w:rsid w:val="301A886C"/>
    <w:rsid w:val="3037C94A"/>
    <w:rsid w:val="30D47450"/>
    <w:rsid w:val="31083813"/>
    <w:rsid w:val="3110DA75"/>
    <w:rsid w:val="312C15B7"/>
    <w:rsid w:val="31C4BDC3"/>
    <w:rsid w:val="3205C3B2"/>
    <w:rsid w:val="323608BE"/>
    <w:rsid w:val="3239AD23"/>
    <w:rsid w:val="32685513"/>
    <w:rsid w:val="326EDE7A"/>
    <w:rsid w:val="329729F0"/>
    <w:rsid w:val="32AF1A91"/>
    <w:rsid w:val="32BBC121"/>
    <w:rsid w:val="332AC552"/>
    <w:rsid w:val="332D963A"/>
    <w:rsid w:val="33492222"/>
    <w:rsid w:val="336BDBE0"/>
    <w:rsid w:val="338A111E"/>
    <w:rsid w:val="339C752F"/>
    <w:rsid w:val="33C7870D"/>
    <w:rsid w:val="33E2CA56"/>
    <w:rsid w:val="3405D462"/>
    <w:rsid w:val="347BBF42"/>
    <w:rsid w:val="34DFD994"/>
    <w:rsid w:val="3539F059"/>
    <w:rsid w:val="353E3FA9"/>
    <w:rsid w:val="35656EA7"/>
    <w:rsid w:val="358BCCFC"/>
    <w:rsid w:val="35A73EFD"/>
    <w:rsid w:val="35B992DF"/>
    <w:rsid w:val="35DFD3B3"/>
    <w:rsid w:val="361D6FA3"/>
    <w:rsid w:val="362A7CD5"/>
    <w:rsid w:val="363B36DE"/>
    <w:rsid w:val="3651FAF2"/>
    <w:rsid w:val="36571A61"/>
    <w:rsid w:val="3669D6D9"/>
    <w:rsid w:val="3673335A"/>
    <w:rsid w:val="367A1120"/>
    <w:rsid w:val="369B767F"/>
    <w:rsid w:val="36A1A2F4"/>
    <w:rsid w:val="36FD154E"/>
    <w:rsid w:val="37227C2E"/>
    <w:rsid w:val="375990FA"/>
    <w:rsid w:val="37835895"/>
    <w:rsid w:val="37B9B68C"/>
    <w:rsid w:val="3811A609"/>
    <w:rsid w:val="38279321"/>
    <w:rsid w:val="3877A933"/>
    <w:rsid w:val="38822DEC"/>
    <w:rsid w:val="38907147"/>
    <w:rsid w:val="38AC6D95"/>
    <w:rsid w:val="38ECDDAA"/>
    <w:rsid w:val="38F55514"/>
    <w:rsid w:val="38FAB409"/>
    <w:rsid w:val="396AE402"/>
    <w:rsid w:val="3979F8BE"/>
    <w:rsid w:val="39D2B4F8"/>
    <w:rsid w:val="39E00585"/>
    <w:rsid w:val="39E1C5BB"/>
    <w:rsid w:val="39E4639F"/>
    <w:rsid w:val="39F6289C"/>
    <w:rsid w:val="3A16D812"/>
    <w:rsid w:val="3A5B13A2"/>
    <w:rsid w:val="3A6704C1"/>
    <w:rsid w:val="3A7B0AE3"/>
    <w:rsid w:val="3AF3E1A4"/>
    <w:rsid w:val="3AFB01B4"/>
    <w:rsid w:val="3B6E0C4D"/>
    <w:rsid w:val="3B87ADB6"/>
    <w:rsid w:val="3BB12E6C"/>
    <w:rsid w:val="3BE54DD9"/>
    <w:rsid w:val="3BE7D94D"/>
    <w:rsid w:val="3BFB0E80"/>
    <w:rsid w:val="3C91E117"/>
    <w:rsid w:val="3CD093AB"/>
    <w:rsid w:val="3CDED071"/>
    <w:rsid w:val="3CFE1EE9"/>
    <w:rsid w:val="3D052A37"/>
    <w:rsid w:val="3D60C1C3"/>
    <w:rsid w:val="3D79F437"/>
    <w:rsid w:val="3D82FA94"/>
    <w:rsid w:val="3DC11484"/>
    <w:rsid w:val="3E3B9A4A"/>
    <w:rsid w:val="3E929149"/>
    <w:rsid w:val="3EF3A66B"/>
    <w:rsid w:val="3EF8D556"/>
    <w:rsid w:val="3EFC06AD"/>
    <w:rsid w:val="3F019180"/>
    <w:rsid w:val="3F08BB40"/>
    <w:rsid w:val="3F5985A6"/>
    <w:rsid w:val="3F85D26B"/>
    <w:rsid w:val="3FAEC712"/>
    <w:rsid w:val="3FB39D93"/>
    <w:rsid w:val="3FBDFBFF"/>
    <w:rsid w:val="3FFE5230"/>
    <w:rsid w:val="4003BBBA"/>
    <w:rsid w:val="40830634"/>
    <w:rsid w:val="40CC84A3"/>
    <w:rsid w:val="40E37D83"/>
    <w:rsid w:val="41247D96"/>
    <w:rsid w:val="4191DF82"/>
    <w:rsid w:val="41ABF4FE"/>
    <w:rsid w:val="41E6B777"/>
    <w:rsid w:val="424D238D"/>
    <w:rsid w:val="42914236"/>
    <w:rsid w:val="42A4A6F5"/>
    <w:rsid w:val="42B3BAF6"/>
    <w:rsid w:val="42D189D0"/>
    <w:rsid w:val="42E3DBC1"/>
    <w:rsid w:val="430E433B"/>
    <w:rsid w:val="4315DE17"/>
    <w:rsid w:val="434CD95B"/>
    <w:rsid w:val="4367A20E"/>
    <w:rsid w:val="43978D81"/>
    <w:rsid w:val="43B375FE"/>
    <w:rsid w:val="43BE5BE2"/>
    <w:rsid w:val="441F572C"/>
    <w:rsid w:val="443629D3"/>
    <w:rsid w:val="446EE6F1"/>
    <w:rsid w:val="44935D86"/>
    <w:rsid w:val="44C2EAD4"/>
    <w:rsid w:val="44DB21D8"/>
    <w:rsid w:val="44DCDA0A"/>
    <w:rsid w:val="44EEB4BF"/>
    <w:rsid w:val="450707C7"/>
    <w:rsid w:val="4535EED5"/>
    <w:rsid w:val="4540B8D3"/>
    <w:rsid w:val="454D7122"/>
    <w:rsid w:val="459221DE"/>
    <w:rsid w:val="45D24723"/>
    <w:rsid w:val="45E80F01"/>
    <w:rsid w:val="45FDA15C"/>
    <w:rsid w:val="46651ECF"/>
    <w:rsid w:val="4698659C"/>
    <w:rsid w:val="46C03E3C"/>
    <w:rsid w:val="46FD1F5B"/>
    <w:rsid w:val="4734D419"/>
    <w:rsid w:val="474C8DAE"/>
    <w:rsid w:val="477E67DD"/>
    <w:rsid w:val="478BA782"/>
    <w:rsid w:val="479AA6FC"/>
    <w:rsid w:val="47C3EE56"/>
    <w:rsid w:val="47F9FDC9"/>
    <w:rsid w:val="4804DDCE"/>
    <w:rsid w:val="48084EDB"/>
    <w:rsid w:val="489157D3"/>
    <w:rsid w:val="4899F7F9"/>
    <w:rsid w:val="48A0DD42"/>
    <w:rsid w:val="48BA1E4B"/>
    <w:rsid w:val="4916F826"/>
    <w:rsid w:val="4973D6C4"/>
    <w:rsid w:val="49BA27C6"/>
    <w:rsid w:val="49BD4799"/>
    <w:rsid w:val="49F7DEFE"/>
    <w:rsid w:val="4A0F5612"/>
    <w:rsid w:val="4A66A27A"/>
    <w:rsid w:val="4A774298"/>
    <w:rsid w:val="4AE87601"/>
    <w:rsid w:val="4B10A8A4"/>
    <w:rsid w:val="4B5917FA"/>
    <w:rsid w:val="4B5C0E0D"/>
    <w:rsid w:val="4B72722D"/>
    <w:rsid w:val="4B82E0B5"/>
    <w:rsid w:val="4BA6601B"/>
    <w:rsid w:val="4C6FD0D1"/>
    <w:rsid w:val="4C75380F"/>
    <w:rsid w:val="4CD0FE7E"/>
    <w:rsid w:val="4CF87ECB"/>
    <w:rsid w:val="4CFD4A60"/>
    <w:rsid w:val="4D1966F1"/>
    <w:rsid w:val="4D24A864"/>
    <w:rsid w:val="4D911A83"/>
    <w:rsid w:val="4DA70D63"/>
    <w:rsid w:val="4DE47035"/>
    <w:rsid w:val="4E53073F"/>
    <w:rsid w:val="4E572684"/>
    <w:rsid w:val="4E7F0E14"/>
    <w:rsid w:val="4E99C1EC"/>
    <w:rsid w:val="4EC968B0"/>
    <w:rsid w:val="4EE65DDA"/>
    <w:rsid w:val="4EFCA4F1"/>
    <w:rsid w:val="4F1F30BE"/>
    <w:rsid w:val="4F62DD1C"/>
    <w:rsid w:val="4F9AC10E"/>
    <w:rsid w:val="4FA02ABB"/>
    <w:rsid w:val="4FA5EDD8"/>
    <w:rsid w:val="4FDB2F4E"/>
    <w:rsid w:val="4FE91963"/>
    <w:rsid w:val="4FF7FBDF"/>
    <w:rsid w:val="5008FABF"/>
    <w:rsid w:val="5024D3B3"/>
    <w:rsid w:val="502C8553"/>
    <w:rsid w:val="51130F01"/>
    <w:rsid w:val="513AA262"/>
    <w:rsid w:val="5154F8B4"/>
    <w:rsid w:val="517D9D84"/>
    <w:rsid w:val="518DACFA"/>
    <w:rsid w:val="51B78C41"/>
    <w:rsid w:val="51E3ABEF"/>
    <w:rsid w:val="51E5B5EF"/>
    <w:rsid w:val="51EFE99E"/>
    <w:rsid w:val="522333A2"/>
    <w:rsid w:val="5237B2A6"/>
    <w:rsid w:val="524F0ED0"/>
    <w:rsid w:val="525C45BF"/>
    <w:rsid w:val="528436D7"/>
    <w:rsid w:val="5288B6E7"/>
    <w:rsid w:val="5299A502"/>
    <w:rsid w:val="52E7E6A8"/>
    <w:rsid w:val="53297D5B"/>
    <w:rsid w:val="53A6F5BF"/>
    <w:rsid w:val="53DE3777"/>
    <w:rsid w:val="53E0C492"/>
    <w:rsid w:val="53F1B5B2"/>
    <w:rsid w:val="54200738"/>
    <w:rsid w:val="542D6AFC"/>
    <w:rsid w:val="5451271E"/>
    <w:rsid w:val="546E1E46"/>
    <w:rsid w:val="546EF2B9"/>
    <w:rsid w:val="54734BBB"/>
    <w:rsid w:val="5477D747"/>
    <w:rsid w:val="547D61FE"/>
    <w:rsid w:val="54C51C64"/>
    <w:rsid w:val="54EDEADF"/>
    <w:rsid w:val="54F53BAE"/>
    <w:rsid w:val="550A6CF5"/>
    <w:rsid w:val="550B09F6"/>
    <w:rsid w:val="551B75F6"/>
    <w:rsid w:val="557A07D8"/>
    <w:rsid w:val="5584EF5A"/>
    <w:rsid w:val="55944CD2"/>
    <w:rsid w:val="559D5508"/>
    <w:rsid w:val="55AC9CCF"/>
    <w:rsid w:val="55F41B19"/>
    <w:rsid w:val="5630575D"/>
    <w:rsid w:val="563D6388"/>
    <w:rsid w:val="56611E1D"/>
    <w:rsid w:val="5662C0D2"/>
    <w:rsid w:val="56B80096"/>
    <w:rsid w:val="56C36B4E"/>
    <w:rsid w:val="56F5D4F7"/>
    <w:rsid w:val="572A7DDC"/>
    <w:rsid w:val="572C3EDF"/>
    <w:rsid w:val="5734BB85"/>
    <w:rsid w:val="5750DE2A"/>
    <w:rsid w:val="5784FB39"/>
    <w:rsid w:val="57A03142"/>
    <w:rsid w:val="57B80161"/>
    <w:rsid w:val="57B879BC"/>
    <w:rsid w:val="57BF7FFB"/>
    <w:rsid w:val="5852ED73"/>
    <w:rsid w:val="585E3F49"/>
    <w:rsid w:val="587D4DFE"/>
    <w:rsid w:val="5887DF8A"/>
    <w:rsid w:val="58A9E898"/>
    <w:rsid w:val="58F8D0CD"/>
    <w:rsid w:val="58FE2DA2"/>
    <w:rsid w:val="59BEE95A"/>
    <w:rsid w:val="5A73DBAB"/>
    <w:rsid w:val="5B3BD4C2"/>
    <w:rsid w:val="5B575A1A"/>
    <w:rsid w:val="5B8527D4"/>
    <w:rsid w:val="5B9542A5"/>
    <w:rsid w:val="5BF0A5AC"/>
    <w:rsid w:val="5BF3D765"/>
    <w:rsid w:val="5C0FDC93"/>
    <w:rsid w:val="5C21930E"/>
    <w:rsid w:val="5CC93C64"/>
    <w:rsid w:val="5CD257DF"/>
    <w:rsid w:val="5D49E34D"/>
    <w:rsid w:val="5D8D54EB"/>
    <w:rsid w:val="5D982E72"/>
    <w:rsid w:val="5DCD3E0F"/>
    <w:rsid w:val="5DCE125C"/>
    <w:rsid w:val="5DE1507E"/>
    <w:rsid w:val="5E081C69"/>
    <w:rsid w:val="5E1387F7"/>
    <w:rsid w:val="5E223F22"/>
    <w:rsid w:val="5E766F56"/>
    <w:rsid w:val="5EA5AFEE"/>
    <w:rsid w:val="5EE0EDD9"/>
    <w:rsid w:val="5F2144BB"/>
    <w:rsid w:val="5F53A91C"/>
    <w:rsid w:val="5FE26E82"/>
    <w:rsid w:val="5FE6E71A"/>
    <w:rsid w:val="5FEC9697"/>
    <w:rsid w:val="5FF00972"/>
    <w:rsid w:val="60695175"/>
    <w:rsid w:val="606B544B"/>
    <w:rsid w:val="60856B32"/>
    <w:rsid w:val="6098F088"/>
    <w:rsid w:val="609D0C92"/>
    <w:rsid w:val="60CF06FE"/>
    <w:rsid w:val="60DA6E42"/>
    <w:rsid w:val="60F3EA2C"/>
    <w:rsid w:val="616832B9"/>
    <w:rsid w:val="617D3099"/>
    <w:rsid w:val="621B5598"/>
    <w:rsid w:val="6339063B"/>
    <w:rsid w:val="633FA125"/>
    <w:rsid w:val="6357B6F4"/>
    <w:rsid w:val="636B0DDC"/>
    <w:rsid w:val="639FD95C"/>
    <w:rsid w:val="63E1C478"/>
    <w:rsid w:val="641A0601"/>
    <w:rsid w:val="643EA3A7"/>
    <w:rsid w:val="647559A1"/>
    <w:rsid w:val="649FD37B"/>
    <w:rsid w:val="64C157D8"/>
    <w:rsid w:val="64D49F38"/>
    <w:rsid w:val="64E167F7"/>
    <w:rsid w:val="64EA1D16"/>
    <w:rsid w:val="64ECB6F5"/>
    <w:rsid w:val="64FE1A97"/>
    <w:rsid w:val="651A5E27"/>
    <w:rsid w:val="6528BA03"/>
    <w:rsid w:val="654E841D"/>
    <w:rsid w:val="6577640E"/>
    <w:rsid w:val="658D631B"/>
    <w:rsid w:val="659AB8CF"/>
    <w:rsid w:val="65CD1C4B"/>
    <w:rsid w:val="65DBB48B"/>
    <w:rsid w:val="65E9A7B9"/>
    <w:rsid w:val="6602226F"/>
    <w:rsid w:val="663BA3DC"/>
    <w:rsid w:val="667750A0"/>
    <w:rsid w:val="667A89C2"/>
    <w:rsid w:val="66986D0A"/>
    <w:rsid w:val="66EF9055"/>
    <w:rsid w:val="6732DDB5"/>
    <w:rsid w:val="67641373"/>
    <w:rsid w:val="676FF5B8"/>
    <w:rsid w:val="679CF74E"/>
    <w:rsid w:val="67C69CBE"/>
    <w:rsid w:val="67F1B276"/>
    <w:rsid w:val="682AA935"/>
    <w:rsid w:val="68420EE7"/>
    <w:rsid w:val="6857ED35"/>
    <w:rsid w:val="686CE548"/>
    <w:rsid w:val="691BE7A8"/>
    <w:rsid w:val="697B3224"/>
    <w:rsid w:val="6A06ADBC"/>
    <w:rsid w:val="6A1A773E"/>
    <w:rsid w:val="6A57AAD4"/>
    <w:rsid w:val="6A82A085"/>
    <w:rsid w:val="6A8424CD"/>
    <w:rsid w:val="6AB06B19"/>
    <w:rsid w:val="6AE1507A"/>
    <w:rsid w:val="6AE58AA0"/>
    <w:rsid w:val="6AF5E4F7"/>
    <w:rsid w:val="6AFECBAF"/>
    <w:rsid w:val="6B0F2500"/>
    <w:rsid w:val="6B362C75"/>
    <w:rsid w:val="6B80CDAB"/>
    <w:rsid w:val="6B96D204"/>
    <w:rsid w:val="6BA8F7B4"/>
    <w:rsid w:val="6BD84CF6"/>
    <w:rsid w:val="6BE24FEA"/>
    <w:rsid w:val="6BFD771B"/>
    <w:rsid w:val="6C16C643"/>
    <w:rsid w:val="6C27CF1C"/>
    <w:rsid w:val="6C3BB376"/>
    <w:rsid w:val="6C4B516A"/>
    <w:rsid w:val="6C74A09D"/>
    <w:rsid w:val="6C7A5076"/>
    <w:rsid w:val="6CAAC920"/>
    <w:rsid w:val="6CDF602E"/>
    <w:rsid w:val="6CE93459"/>
    <w:rsid w:val="6D5A2AB4"/>
    <w:rsid w:val="6D61F7F9"/>
    <w:rsid w:val="6D67BED8"/>
    <w:rsid w:val="6D987A1B"/>
    <w:rsid w:val="6DF59DCD"/>
    <w:rsid w:val="6E304553"/>
    <w:rsid w:val="6E5CAFC0"/>
    <w:rsid w:val="6E5F507B"/>
    <w:rsid w:val="6E76DA8A"/>
    <w:rsid w:val="6E92B86E"/>
    <w:rsid w:val="6EA36C44"/>
    <w:rsid w:val="6F03FDA6"/>
    <w:rsid w:val="6F27A735"/>
    <w:rsid w:val="6F28D68B"/>
    <w:rsid w:val="6F8A66D6"/>
    <w:rsid w:val="6FEFA8CD"/>
    <w:rsid w:val="704AE313"/>
    <w:rsid w:val="706A8FC8"/>
    <w:rsid w:val="708477CC"/>
    <w:rsid w:val="70909635"/>
    <w:rsid w:val="70ADA1B1"/>
    <w:rsid w:val="70B6EF02"/>
    <w:rsid w:val="711C6C7D"/>
    <w:rsid w:val="714A4C41"/>
    <w:rsid w:val="715BB232"/>
    <w:rsid w:val="716F5005"/>
    <w:rsid w:val="7178BCD4"/>
    <w:rsid w:val="71A03088"/>
    <w:rsid w:val="71AED055"/>
    <w:rsid w:val="71D3EE09"/>
    <w:rsid w:val="71FCA707"/>
    <w:rsid w:val="7220D9AE"/>
    <w:rsid w:val="72251C77"/>
    <w:rsid w:val="725582E4"/>
    <w:rsid w:val="7257DAD4"/>
    <w:rsid w:val="728D80F3"/>
    <w:rsid w:val="72A677E4"/>
    <w:rsid w:val="72C5D938"/>
    <w:rsid w:val="72D9AE5D"/>
    <w:rsid w:val="72F0B9A4"/>
    <w:rsid w:val="73458637"/>
    <w:rsid w:val="7354D368"/>
    <w:rsid w:val="7357B74E"/>
    <w:rsid w:val="73FF5F36"/>
    <w:rsid w:val="74385A32"/>
    <w:rsid w:val="744433CE"/>
    <w:rsid w:val="7456D080"/>
    <w:rsid w:val="7459B918"/>
    <w:rsid w:val="747461DE"/>
    <w:rsid w:val="74ACDBCA"/>
    <w:rsid w:val="74DAA088"/>
    <w:rsid w:val="74F0A718"/>
    <w:rsid w:val="74FEFF45"/>
    <w:rsid w:val="7506CD6E"/>
    <w:rsid w:val="750E9907"/>
    <w:rsid w:val="75802023"/>
    <w:rsid w:val="75E0FBF0"/>
    <w:rsid w:val="75FFD5E5"/>
    <w:rsid w:val="762A14E3"/>
    <w:rsid w:val="767D26F9"/>
    <w:rsid w:val="76864274"/>
    <w:rsid w:val="76939767"/>
    <w:rsid w:val="76CC2C83"/>
    <w:rsid w:val="76E923C8"/>
    <w:rsid w:val="775D700E"/>
    <w:rsid w:val="7779E907"/>
    <w:rsid w:val="77ABC846"/>
    <w:rsid w:val="78044761"/>
    <w:rsid w:val="780913BD"/>
    <w:rsid w:val="786D67DF"/>
    <w:rsid w:val="78AB55F7"/>
    <w:rsid w:val="78DCD4FD"/>
    <w:rsid w:val="791AD7C8"/>
    <w:rsid w:val="791CD840"/>
    <w:rsid w:val="796FAE20"/>
    <w:rsid w:val="79A024D8"/>
    <w:rsid w:val="79B10915"/>
    <w:rsid w:val="79D494E4"/>
    <w:rsid w:val="7A0CD651"/>
    <w:rsid w:val="7A250011"/>
    <w:rsid w:val="7A5CA353"/>
    <w:rsid w:val="7A975789"/>
    <w:rsid w:val="7AAF687A"/>
    <w:rsid w:val="7B353F3F"/>
    <w:rsid w:val="7B6AE165"/>
    <w:rsid w:val="7B9EBCA4"/>
    <w:rsid w:val="7BA27D96"/>
    <w:rsid w:val="7BC8E9E4"/>
    <w:rsid w:val="7BCEDE2D"/>
    <w:rsid w:val="7BDD1747"/>
    <w:rsid w:val="7BEDF7C7"/>
    <w:rsid w:val="7BF8C952"/>
    <w:rsid w:val="7D0B6BA4"/>
    <w:rsid w:val="7D367D3D"/>
    <w:rsid w:val="7D63CB97"/>
    <w:rsid w:val="7E093312"/>
    <w:rsid w:val="7E25BE3A"/>
    <w:rsid w:val="7E76015F"/>
    <w:rsid w:val="7E973402"/>
    <w:rsid w:val="7F1B422C"/>
    <w:rsid w:val="7F3D73F2"/>
    <w:rsid w:val="7F4C0C42"/>
  </w:rsids>
  <m:mathPr>
    <m:mathFont m:val="Cambria Math"/>
    <m:brkBin m:val="before"/>
    <m:brkBinSub m:val="--"/>
    <m:smallFrac m:val="0"/>
    <m:dispDef/>
    <m:lMargin m:val="0"/>
    <m:rMargin m:val="0"/>
    <m:defJc m:val="centerGroup"/>
    <m:wrapIndent m:val="1440"/>
    <m:intLim m:val="subSup"/>
    <m:naryLim m:val="undOvr"/>
  </m:mathPr>
  <w:themeFontLang w:val="de-CH" w:eastAsia="ko-K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2574F"/>
  <w15:docId w15:val="{E1569A29-AADF-41BC-AA45-49936695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2493"/>
    <w:rPr>
      <w:rFonts w:ascii="Implenia Frutiger" w:hAnsi="Implenia Frutiger"/>
      <w:sz w:val="23"/>
      <w:szCs w:val="24"/>
      <w:lang w:eastAsia="de-DE"/>
    </w:rPr>
  </w:style>
  <w:style w:type="paragraph" w:styleId="Heading1">
    <w:name w:val="heading 1"/>
    <w:basedOn w:val="Normal"/>
    <w:next w:val="Normal"/>
    <w:link w:val="Heading1Char"/>
    <w:uiPriority w:val="9"/>
    <w:qFormat/>
    <w:rsid w:val="00566E17"/>
    <w:pPr>
      <w:numPr>
        <w:numId w:val="1"/>
      </w:numPr>
      <w:spacing w:after="240"/>
      <w:outlineLvl w:val="0"/>
    </w:pPr>
    <w:rPr>
      <w:b/>
      <w:sz w:val="24"/>
      <w:szCs w:val="20"/>
    </w:rPr>
  </w:style>
  <w:style w:type="paragraph" w:styleId="Heading2">
    <w:name w:val="heading 2"/>
    <w:basedOn w:val="Heading1"/>
    <w:next w:val="Normal"/>
    <w:qFormat/>
    <w:rsid w:val="00566E17"/>
    <w:pPr>
      <w:numPr>
        <w:ilvl w:val="1"/>
      </w:numPr>
      <w:spacing w:after="160"/>
      <w:outlineLvl w:val="1"/>
    </w:pPr>
    <w:rPr>
      <w:sz w:val="23"/>
    </w:rPr>
  </w:style>
  <w:style w:type="paragraph" w:styleId="Heading3">
    <w:name w:val="heading 3"/>
    <w:basedOn w:val="Heading2"/>
    <w:next w:val="Normal"/>
    <w:qFormat/>
    <w:rsid w:val="00566E17"/>
    <w:pPr>
      <w:numPr>
        <w:ilvl w:val="2"/>
      </w:numPr>
      <w:spacing w:after="120"/>
      <w:outlineLvl w:val="2"/>
    </w:pPr>
    <w:rPr>
      <w:b w:val="0"/>
    </w:rPr>
  </w:style>
  <w:style w:type="paragraph" w:styleId="Heading4">
    <w:name w:val="heading 4"/>
    <w:basedOn w:val="Heading3"/>
    <w:next w:val="Normal"/>
    <w:rsid w:val="00566E17"/>
    <w:pPr>
      <w:numPr>
        <w:ilvl w:val="3"/>
      </w:numPr>
      <w:tabs>
        <w:tab w:val="left" w:pos="1559"/>
      </w:tabs>
      <w:outlineLvl w:val="3"/>
    </w:pPr>
  </w:style>
  <w:style w:type="paragraph" w:styleId="Heading5">
    <w:name w:val="heading 5"/>
    <w:basedOn w:val="Heading4"/>
    <w:next w:val="Normal"/>
    <w:rsid w:val="00566E17"/>
    <w:pPr>
      <w:numPr>
        <w:ilvl w:val="4"/>
      </w:numPr>
      <w:outlineLvl w:val="4"/>
    </w:pPr>
  </w:style>
  <w:style w:type="paragraph" w:styleId="Heading6">
    <w:name w:val="heading 6"/>
    <w:basedOn w:val="Heading5"/>
    <w:next w:val="Normal"/>
    <w:rsid w:val="00566E17"/>
    <w:pPr>
      <w:numPr>
        <w:ilvl w:val="5"/>
      </w:numPr>
      <w:tabs>
        <w:tab w:val="clear" w:pos="1559"/>
        <w:tab w:val="left" w:pos="2409"/>
      </w:tabs>
      <w:outlineLvl w:val="5"/>
    </w:pPr>
  </w:style>
  <w:style w:type="paragraph" w:styleId="Heading7">
    <w:name w:val="heading 7"/>
    <w:basedOn w:val="Heading6"/>
    <w:next w:val="Normal"/>
    <w:rsid w:val="00566E17"/>
    <w:pPr>
      <w:numPr>
        <w:ilvl w:val="6"/>
      </w:numPr>
      <w:outlineLvl w:val="6"/>
    </w:pPr>
  </w:style>
  <w:style w:type="paragraph" w:styleId="Heading8">
    <w:name w:val="heading 8"/>
    <w:basedOn w:val="Heading7"/>
    <w:next w:val="Normal"/>
    <w:rsid w:val="00566E17"/>
    <w:pPr>
      <w:numPr>
        <w:ilvl w:val="7"/>
      </w:numPr>
      <w:outlineLvl w:val="7"/>
    </w:pPr>
  </w:style>
  <w:style w:type="paragraph" w:styleId="Heading9">
    <w:name w:val="heading 9"/>
    <w:basedOn w:val="Heading8"/>
    <w:next w:val="Normal"/>
    <w:rsid w:val="00566E17"/>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right" w:pos="9581"/>
      </w:tabs>
    </w:pPr>
    <w:rPr>
      <w:sz w:val="17"/>
      <w:szCs w:val="20"/>
    </w:rPr>
  </w:style>
  <w:style w:type="paragraph" w:styleId="Footer">
    <w:name w:val="footer"/>
    <w:basedOn w:val="Normal"/>
    <w:pPr>
      <w:tabs>
        <w:tab w:val="right" w:pos="9581"/>
      </w:tabs>
    </w:pPr>
    <w:rPr>
      <w:sz w:val="17"/>
      <w:szCs w:val="20"/>
    </w:rPr>
  </w:style>
  <w:style w:type="paragraph" w:styleId="BodyText">
    <w:name w:val="Body Text"/>
    <w:basedOn w:val="Normal"/>
    <w:qFormat/>
    <w:pPr>
      <w:spacing w:before="120"/>
    </w:pPr>
    <w:rPr>
      <w:szCs w:val="20"/>
    </w:rPr>
  </w:style>
  <w:style w:type="paragraph" w:customStyle="1" w:styleId="StandardPro">
    <w:name w:val="StandardPro"/>
    <w:basedOn w:val="Normal"/>
    <w:rsid w:val="001074E7"/>
    <w:pPr>
      <w:tabs>
        <w:tab w:val="right" w:pos="8447"/>
        <w:tab w:val="right" w:pos="9581"/>
      </w:tabs>
      <w:ind w:right="2268"/>
    </w:pPr>
    <w:rPr>
      <w:szCs w:val="20"/>
    </w:rPr>
  </w:style>
  <w:style w:type="paragraph" w:styleId="TOC1">
    <w:name w:val="toc 1"/>
    <w:basedOn w:val="Normal"/>
    <w:next w:val="Normal"/>
    <w:semiHidden/>
    <w:pPr>
      <w:tabs>
        <w:tab w:val="right" w:leader="dot" w:pos="9581"/>
      </w:tabs>
      <w:spacing w:before="40"/>
      <w:ind w:left="850" w:right="567" w:hanging="850"/>
    </w:pPr>
    <w:rPr>
      <w:b/>
      <w:szCs w:val="20"/>
    </w:rPr>
  </w:style>
  <w:style w:type="paragraph" w:styleId="TOC2">
    <w:name w:val="toc 2"/>
    <w:basedOn w:val="TOC1"/>
    <w:next w:val="Normal"/>
    <w:semiHidden/>
    <w:pPr>
      <w:tabs>
        <w:tab w:val="clear" w:pos="9581"/>
      </w:tabs>
      <w:spacing w:before="0"/>
      <w:ind w:left="0" w:right="0" w:firstLine="0"/>
    </w:pPr>
    <w:rPr>
      <w:b w:val="0"/>
      <w:sz w:val="22"/>
    </w:rPr>
  </w:style>
  <w:style w:type="paragraph" w:styleId="TOC3">
    <w:name w:val="toc 3"/>
    <w:basedOn w:val="TOC2"/>
    <w:next w:val="Normal"/>
    <w:semiHidden/>
  </w:style>
  <w:style w:type="paragraph" w:styleId="TOC4">
    <w:name w:val="toc 4"/>
    <w:basedOn w:val="TOC3"/>
    <w:next w:val="Normal"/>
    <w:rsid w:val="00702051"/>
    <w:pPr>
      <w:tabs>
        <w:tab w:val="left" w:pos="1417"/>
        <w:tab w:val="right" w:leader="dot" w:pos="9581"/>
      </w:tabs>
    </w:pPr>
  </w:style>
  <w:style w:type="paragraph" w:styleId="TOC5">
    <w:name w:val="toc 5"/>
    <w:basedOn w:val="TOC4"/>
    <w:next w:val="Normal"/>
    <w:rsid w:val="00702051"/>
    <w:pPr>
      <w:tabs>
        <w:tab w:val="clear" w:pos="1417"/>
        <w:tab w:val="clear" w:pos="9581"/>
      </w:tabs>
    </w:pPr>
  </w:style>
  <w:style w:type="paragraph" w:styleId="TOC6">
    <w:name w:val="toc 6"/>
    <w:basedOn w:val="TOC5"/>
    <w:next w:val="Normal"/>
    <w:rsid w:val="00702051"/>
    <w:pPr>
      <w:tabs>
        <w:tab w:val="left" w:pos="2409"/>
        <w:tab w:val="right" w:leader="dot" w:pos="9581"/>
      </w:tabs>
      <w:ind w:left="1559" w:hanging="1559"/>
    </w:pPr>
  </w:style>
  <w:style w:type="paragraph" w:styleId="TOC7">
    <w:name w:val="toc 7"/>
    <w:basedOn w:val="TOC6"/>
    <w:next w:val="Normal"/>
    <w:rsid w:val="00702051"/>
    <w:pPr>
      <w:tabs>
        <w:tab w:val="clear" w:pos="2409"/>
        <w:tab w:val="clear" w:pos="9581"/>
      </w:tabs>
      <w:ind w:left="0" w:firstLine="0"/>
    </w:pPr>
  </w:style>
  <w:style w:type="paragraph" w:styleId="TOC8">
    <w:name w:val="toc 8"/>
    <w:basedOn w:val="TOC3"/>
    <w:next w:val="Normal"/>
    <w:rsid w:val="00702051"/>
  </w:style>
  <w:style w:type="paragraph" w:styleId="TOC9">
    <w:name w:val="toc 9"/>
    <w:basedOn w:val="TOC3"/>
    <w:next w:val="Normal"/>
    <w:rsid w:val="00702051"/>
  </w:style>
  <w:style w:type="paragraph" w:styleId="BalloonText">
    <w:name w:val="Balloon Text"/>
    <w:basedOn w:val="Normal"/>
    <w:link w:val="BalloonTextChar"/>
    <w:rsid w:val="00DD4EAD"/>
    <w:rPr>
      <w:rFonts w:ascii="Tahoma" w:hAnsi="Tahoma" w:cs="Tahoma"/>
      <w:sz w:val="16"/>
      <w:szCs w:val="16"/>
    </w:rPr>
  </w:style>
  <w:style w:type="character" w:customStyle="1" w:styleId="BalloonTextChar">
    <w:name w:val="Balloon Text Char"/>
    <w:basedOn w:val="DefaultParagraphFont"/>
    <w:link w:val="BalloonText"/>
    <w:rsid w:val="00DD4EAD"/>
    <w:rPr>
      <w:rFonts w:ascii="Tahoma" w:hAnsi="Tahoma" w:cs="Tahoma"/>
      <w:sz w:val="16"/>
      <w:szCs w:val="16"/>
      <w:lang w:eastAsia="de-DE"/>
    </w:rPr>
  </w:style>
  <w:style w:type="character" w:styleId="Hyperlink">
    <w:name w:val="Hyperlink"/>
    <w:uiPriority w:val="99"/>
    <w:rsid w:val="00DD4EAD"/>
    <w:rPr>
      <w:color w:val="0000FF"/>
      <w:u w:val="single"/>
    </w:rPr>
  </w:style>
  <w:style w:type="character" w:customStyle="1" w:styleId="u18bCharacterStyleTableStyles3abold">
    <w:name w:val="u18b::CharacterStyle/TableStyles%3abold"/>
    <w:rsid w:val="00F531D3"/>
  </w:style>
  <w:style w:type="paragraph" w:styleId="ListParagraph">
    <w:name w:val="List Paragraph"/>
    <w:basedOn w:val="Normal"/>
    <w:uiPriority w:val="34"/>
    <w:qFormat/>
    <w:rsid w:val="00DF54A8"/>
    <w:pPr>
      <w:ind w:left="720"/>
      <w:contextualSpacing/>
    </w:pPr>
  </w:style>
  <w:style w:type="character" w:styleId="CommentReference">
    <w:name w:val="annotation reference"/>
    <w:basedOn w:val="DefaultParagraphFont"/>
    <w:semiHidden/>
    <w:unhideWhenUsed/>
    <w:rsid w:val="00FF10DA"/>
    <w:rPr>
      <w:sz w:val="16"/>
      <w:szCs w:val="16"/>
    </w:rPr>
  </w:style>
  <w:style w:type="paragraph" w:styleId="CommentText">
    <w:name w:val="annotation text"/>
    <w:basedOn w:val="Normal"/>
    <w:link w:val="CommentTextChar"/>
    <w:unhideWhenUsed/>
    <w:rsid w:val="00FF10DA"/>
    <w:rPr>
      <w:sz w:val="20"/>
      <w:szCs w:val="20"/>
    </w:rPr>
  </w:style>
  <w:style w:type="character" w:customStyle="1" w:styleId="CommentTextChar">
    <w:name w:val="Comment Text Char"/>
    <w:basedOn w:val="DefaultParagraphFont"/>
    <w:link w:val="CommentText"/>
    <w:rsid w:val="00FF10DA"/>
    <w:rPr>
      <w:rFonts w:ascii="Implenia Frutiger" w:hAnsi="Implenia Frutiger"/>
      <w:lang w:eastAsia="de-DE"/>
    </w:rPr>
  </w:style>
  <w:style w:type="paragraph" w:styleId="CommentSubject">
    <w:name w:val="annotation subject"/>
    <w:basedOn w:val="CommentText"/>
    <w:next w:val="CommentText"/>
    <w:link w:val="CommentSubjectChar"/>
    <w:semiHidden/>
    <w:unhideWhenUsed/>
    <w:rsid w:val="00FF10DA"/>
    <w:rPr>
      <w:b/>
      <w:bCs/>
    </w:rPr>
  </w:style>
  <w:style w:type="character" w:customStyle="1" w:styleId="CommentSubjectChar">
    <w:name w:val="Comment Subject Char"/>
    <w:basedOn w:val="CommentTextChar"/>
    <w:link w:val="CommentSubject"/>
    <w:semiHidden/>
    <w:rsid w:val="00FF10DA"/>
    <w:rPr>
      <w:rFonts w:ascii="Implenia Frutiger" w:hAnsi="Implenia Frutiger"/>
      <w:b/>
      <w:bCs/>
      <w:lang w:eastAsia="de-DE"/>
    </w:rPr>
  </w:style>
  <w:style w:type="paragraph" w:customStyle="1" w:styleId="Default">
    <w:name w:val="Default"/>
    <w:rsid w:val="006C07F3"/>
    <w:pPr>
      <w:autoSpaceDE w:val="0"/>
      <w:autoSpaceDN w:val="0"/>
      <w:adjustRightInd w:val="0"/>
    </w:pPr>
    <w:rPr>
      <w:rFonts w:ascii="Implenia Frutiger" w:hAnsi="Implenia Frutiger" w:cs="Implenia Frutiger"/>
      <w:color w:val="000000"/>
      <w:sz w:val="24"/>
      <w:szCs w:val="24"/>
    </w:rPr>
  </w:style>
  <w:style w:type="character" w:customStyle="1" w:styleId="NichtaufgelsteErwhnung1">
    <w:name w:val="Nicht aufgelöste Erwähnung1"/>
    <w:basedOn w:val="DefaultParagraphFont"/>
    <w:uiPriority w:val="99"/>
    <w:semiHidden/>
    <w:unhideWhenUsed/>
    <w:rsid w:val="00FA2459"/>
    <w:rPr>
      <w:color w:val="605E5C"/>
      <w:shd w:val="clear" w:color="auto" w:fill="E1DFDD"/>
    </w:rPr>
  </w:style>
  <w:style w:type="character" w:customStyle="1" w:styleId="A3">
    <w:name w:val="A3"/>
    <w:uiPriority w:val="99"/>
    <w:rsid w:val="00FD3FBA"/>
    <w:rPr>
      <w:rFonts w:cs="Implenia Frutiger"/>
      <w:b/>
      <w:bCs/>
      <w:color w:val="FFFFFF"/>
      <w:sz w:val="72"/>
      <w:szCs w:val="72"/>
    </w:rPr>
  </w:style>
  <w:style w:type="paragraph" w:styleId="NormalWeb">
    <w:name w:val="Normal (Web)"/>
    <w:basedOn w:val="Normal"/>
    <w:uiPriority w:val="99"/>
    <w:unhideWhenUsed/>
    <w:rsid w:val="001E4BDF"/>
    <w:pPr>
      <w:spacing w:before="100" w:beforeAutospacing="1" w:after="100" w:afterAutospacing="1"/>
    </w:pPr>
    <w:rPr>
      <w:rFonts w:ascii="Times New Roman" w:hAnsi="Times New Roman"/>
      <w:sz w:val="24"/>
      <w:lang w:eastAsia="de-CH"/>
    </w:rPr>
  </w:style>
  <w:style w:type="character" w:styleId="UnresolvedMention">
    <w:name w:val="Unresolved Mention"/>
    <w:basedOn w:val="DefaultParagraphFont"/>
    <w:uiPriority w:val="99"/>
    <w:semiHidden/>
    <w:unhideWhenUsed/>
    <w:rsid w:val="00D5481A"/>
    <w:rPr>
      <w:color w:val="605E5C"/>
      <w:shd w:val="clear" w:color="auto" w:fill="E1DFDD"/>
    </w:rPr>
  </w:style>
  <w:style w:type="paragraph" w:customStyle="1" w:styleId="paragraph">
    <w:name w:val="paragraph"/>
    <w:basedOn w:val="Normal"/>
    <w:rsid w:val="00501265"/>
    <w:pPr>
      <w:spacing w:before="100" w:beforeAutospacing="1" w:after="100" w:afterAutospacing="1"/>
    </w:pPr>
    <w:rPr>
      <w:rFonts w:ascii="Calibri" w:eastAsiaTheme="minorHAnsi" w:hAnsi="Calibri" w:cs="Calibri"/>
      <w:sz w:val="22"/>
      <w:szCs w:val="22"/>
      <w:lang w:val="de-CH" w:eastAsia="de-CH"/>
    </w:rPr>
  </w:style>
  <w:style w:type="character" w:customStyle="1" w:styleId="Heading1Char">
    <w:name w:val="Heading 1 Char"/>
    <w:basedOn w:val="DefaultParagraphFont"/>
    <w:link w:val="Heading1"/>
    <w:uiPriority w:val="9"/>
    <w:rsid w:val="006F5EA7"/>
    <w:rPr>
      <w:rFonts w:ascii="Implenia Frutiger" w:hAnsi="Implenia Frutiger"/>
      <w:b/>
      <w:sz w:val="24"/>
      <w:lang w:eastAsia="de-DE"/>
    </w:rPr>
  </w:style>
  <w:style w:type="paragraph" w:customStyle="1" w:styleId="p">
    <w:name w:val="p"/>
    <w:basedOn w:val="Normal"/>
    <w:rsid w:val="006F5EA7"/>
    <w:pPr>
      <w:spacing w:before="100" w:beforeAutospacing="1" w:after="100" w:afterAutospacing="1"/>
    </w:pPr>
    <w:rPr>
      <w:rFonts w:ascii="Times New Roman" w:hAnsi="Times New Roman"/>
      <w:sz w:val="24"/>
      <w:lang w:val="de-CH" w:eastAsia="de-CH"/>
    </w:rPr>
  </w:style>
  <w:style w:type="character" w:styleId="Strong">
    <w:name w:val="Strong"/>
    <w:basedOn w:val="DefaultParagraphFont"/>
    <w:uiPriority w:val="22"/>
    <w:qFormat/>
    <w:rsid w:val="006F5EA7"/>
    <w:rPr>
      <w:b/>
      <w:bCs/>
    </w:rPr>
  </w:style>
  <w:style w:type="paragraph" w:styleId="FootnoteText">
    <w:name w:val="footnote text"/>
    <w:basedOn w:val="Normal"/>
    <w:link w:val="FootnoteTextChar"/>
    <w:semiHidden/>
    <w:unhideWhenUsed/>
    <w:rsid w:val="003F3F47"/>
    <w:rPr>
      <w:sz w:val="20"/>
      <w:szCs w:val="20"/>
    </w:rPr>
  </w:style>
  <w:style w:type="character" w:customStyle="1" w:styleId="FootnoteTextChar">
    <w:name w:val="Footnote Text Char"/>
    <w:basedOn w:val="DefaultParagraphFont"/>
    <w:link w:val="FootnoteText"/>
    <w:semiHidden/>
    <w:rsid w:val="003F3F47"/>
    <w:rPr>
      <w:rFonts w:ascii="Implenia Frutiger" w:hAnsi="Implenia Frutiger"/>
      <w:lang w:eastAsia="de-DE"/>
    </w:rPr>
  </w:style>
  <w:style w:type="character" w:styleId="FootnoteReference">
    <w:name w:val="footnote reference"/>
    <w:basedOn w:val="DefaultParagraphFont"/>
    <w:semiHidden/>
    <w:unhideWhenUsed/>
    <w:rsid w:val="003F3F47"/>
    <w:rPr>
      <w:vertAlign w:val="superscript"/>
    </w:rPr>
  </w:style>
  <w:style w:type="paragraph" w:styleId="Revision">
    <w:name w:val="Revision"/>
    <w:hidden/>
    <w:uiPriority w:val="99"/>
    <w:semiHidden/>
    <w:rsid w:val="004F2069"/>
    <w:rPr>
      <w:rFonts w:ascii="Implenia Frutiger" w:hAnsi="Implenia Frutiger"/>
      <w:sz w:val="23"/>
      <w:szCs w:val="24"/>
      <w:lang w:eastAsia="de-DE"/>
    </w:rPr>
  </w:style>
  <w:style w:type="character" w:styleId="Mention">
    <w:name w:val="Mention"/>
    <w:basedOn w:val="DefaultParagraphFont"/>
    <w:uiPriority w:val="99"/>
    <w:unhideWhenUsed/>
    <w:rsid w:val="005A3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9545">
      <w:bodyDiv w:val="1"/>
      <w:marLeft w:val="0"/>
      <w:marRight w:val="0"/>
      <w:marTop w:val="0"/>
      <w:marBottom w:val="0"/>
      <w:divBdr>
        <w:top w:val="none" w:sz="0" w:space="0" w:color="auto"/>
        <w:left w:val="none" w:sz="0" w:space="0" w:color="auto"/>
        <w:bottom w:val="none" w:sz="0" w:space="0" w:color="auto"/>
        <w:right w:val="none" w:sz="0" w:space="0" w:color="auto"/>
      </w:divBdr>
    </w:div>
    <w:div w:id="511771574">
      <w:bodyDiv w:val="1"/>
      <w:marLeft w:val="0"/>
      <w:marRight w:val="0"/>
      <w:marTop w:val="0"/>
      <w:marBottom w:val="0"/>
      <w:divBdr>
        <w:top w:val="none" w:sz="0" w:space="0" w:color="auto"/>
        <w:left w:val="none" w:sz="0" w:space="0" w:color="auto"/>
        <w:bottom w:val="none" w:sz="0" w:space="0" w:color="auto"/>
        <w:right w:val="none" w:sz="0" w:space="0" w:color="auto"/>
      </w:divBdr>
    </w:div>
    <w:div w:id="562371663">
      <w:bodyDiv w:val="1"/>
      <w:marLeft w:val="0"/>
      <w:marRight w:val="0"/>
      <w:marTop w:val="0"/>
      <w:marBottom w:val="0"/>
      <w:divBdr>
        <w:top w:val="none" w:sz="0" w:space="0" w:color="auto"/>
        <w:left w:val="none" w:sz="0" w:space="0" w:color="auto"/>
        <w:bottom w:val="none" w:sz="0" w:space="0" w:color="auto"/>
        <w:right w:val="none" w:sz="0" w:space="0" w:color="auto"/>
      </w:divBdr>
    </w:div>
    <w:div w:id="745155740">
      <w:bodyDiv w:val="1"/>
      <w:marLeft w:val="0"/>
      <w:marRight w:val="0"/>
      <w:marTop w:val="0"/>
      <w:marBottom w:val="0"/>
      <w:divBdr>
        <w:top w:val="none" w:sz="0" w:space="0" w:color="auto"/>
        <w:left w:val="none" w:sz="0" w:space="0" w:color="auto"/>
        <w:bottom w:val="none" w:sz="0" w:space="0" w:color="auto"/>
        <w:right w:val="none" w:sz="0" w:space="0" w:color="auto"/>
      </w:divBdr>
      <w:divsChild>
        <w:div w:id="1484929907">
          <w:marLeft w:val="-120"/>
          <w:marRight w:val="-120"/>
          <w:marTop w:val="0"/>
          <w:marBottom w:val="0"/>
          <w:divBdr>
            <w:top w:val="none" w:sz="0" w:space="0" w:color="auto"/>
            <w:left w:val="none" w:sz="0" w:space="0" w:color="auto"/>
            <w:bottom w:val="none" w:sz="0" w:space="0" w:color="auto"/>
            <w:right w:val="none" w:sz="0" w:space="0" w:color="auto"/>
          </w:divBdr>
          <w:divsChild>
            <w:div w:id="7829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06393">
      <w:bodyDiv w:val="1"/>
      <w:marLeft w:val="0"/>
      <w:marRight w:val="0"/>
      <w:marTop w:val="0"/>
      <w:marBottom w:val="0"/>
      <w:divBdr>
        <w:top w:val="none" w:sz="0" w:space="0" w:color="auto"/>
        <w:left w:val="none" w:sz="0" w:space="0" w:color="auto"/>
        <w:bottom w:val="none" w:sz="0" w:space="0" w:color="auto"/>
        <w:right w:val="none" w:sz="0" w:space="0" w:color="auto"/>
      </w:divBdr>
    </w:div>
    <w:div w:id="1235386281">
      <w:bodyDiv w:val="1"/>
      <w:marLeft w:val="0"/>
      <w:marRight w:val="0"/>
      <w:marTop w:val="0"/>
      <w:marBottom w:val="0"/>
      <w:divBdr>
        <w:top w:val="none" w:sz="0" w:space="0" w:color="auto"/>
        <w:left w:val="none" w:sz="0" w:space="0" w:color="auto"/>
        <w:bottom w:val="none" w:sz="0" w:space="0" w:color="auto"/>
        <w:right w:val="none" w:sz="0" w:space="0" w:color="auto"/>
      </w:divBdr>
      <w:divsChild>
        <w:div w:id="1423069101">
          <w:marLeft w:val="504"/>
          <w:marRight w:val="0"/>
          <w:marTop w:val="0"/>
          <w:marBottom w:val="240"/>
          <w:divBdr>
            <w:top w:val="none" w:sz="0" w:space="0" w:color="auto"/>
            <w:left w:val="none" w:sz="0" w:space="0" w:color="auto"/>
            <w:bottom w:val="none" w:sz="0" w:space="0" w:color="auto"/>
            <w:right w:val="none" w:sz="0" w:space="0" w:color="auto"/>
          </w:divBdr>
        </w:div>
        <w:div w:id="1850027072">
          <w:marLeft w:val="504"/>
          <w:marRight w:val="0"/>
          <w:marTop w:val="0"/>
          <w:marBottom w:val="60"/>
          <w:divBdr>
            <w:top w:val="none" w:sz="0" w:space="0" w:color="auto"/>
            <w:left w:val="none" w:sz="0" w:space="0" w:color="auto"/>
            <w:bottom w:val="none" w:sz="0" w:space="0" w:color="auto"/>
            <w:right w:val="none" w:sz="0" w:space="0" w:color="auto"/>
          </w:divBdr>
        </w:div>
      </w:divsChild>
    </w:div>
    <w:div w:id="1438137741">
      <w:bodyDiv w:val="1"/>
      <w:marLeft w:val="0"/>
      <w:marRight w:val="0"/>
      <w:marTop w:val="0"/>
      <w:marBottom w:val="0"/>
      <w:divBdr>
        <w:top w:val="none" w:sz="0" w:space="0" w:color="auto"/>
        <w:left w:val="none" w:sz="0" w:space="0" w:color="auto"/>
        <w:bottom w:val="none" w:sz="0" w:space="0" w:color="auto"/>
        <w:right w:val="none" w:sz="0" w:space="0" w:color="auto"/>
      </w:divBdr>
      <w:divsChild>
        <w:div w:id="739329731">
          <w:marLeft w:val="0"/>
          <w:marRight w:val="0"/>
          <w:marTop w:val="0"/>
          <w:marBottom w:val="0"/>
          <w:divBdr>
            <w:top w:val="none" w:sz="0" w:space="0" w:color="auto"/>
            <w:left w:val="none" w:sz="0" w:space="0" w:color="auto"/>
            <w:bottom w:val="none" w:sz="0" w:space="0" w:color="auto"/>
            <w:right w:val="none" w:sz="0" w:space="0" w:color="auto"/>
          </w:divBdr>
        </w:div>
        <w:div w:id="1500077495">
          <w:marLeft w:val="0"/>
          <w:marRight w:val="0"/>
          <w:marTop w:val="0"/>
          <w:marBottom w:val="0"/>
          <w:divBdr>
            <w:top w:val="none" w:sz="0" w:space="0" w:color="auto"/>
            <w:left w:val="none" w:sz="0" w:space="0" w:color="auto"/>
            <w:bottom w:val="none" w:sz="0" w:space="0" w:color="auto"/>
            <w:right w:val="none" w:sz="0" w:space="0" w:color="auto"/>
          </w:divBdr>
        </w:div>
      </w:divsChild>
    </w:div>
    <w:div w:id="1466893266">
      <w:bodyDiv w:val="1"/>
      <w:marLeft w:val="0"/>
      <w:marRight w:val="0"/>
      <w:marTop w:val="0"/>
      <w:marBottom w:val="0"/>
      <w:divBdr>
        <w:top w:val="none" w:sz="0" w:space="0" w:color="auto"/>
        <w:left w:val="none" w:sz="0" w:space="0" w:color="auto"/>
        <w:bottom w:val="none" w:sz="0" w:space="0" w:color="auto"/>
        <w:right w:val="none" w:sz="0" w:space="0" w:color="auto"/>
      </w:divBdr>
      <w:divsChild>
        <w:div w:id="77479969">
          <w:marLeft w:val="0"/>
          <w:marRight w:val="0"/>
          <w:marTop w:val="0"/>
          <w:marBottom w:val="0"/>
          <w:divBdr>
            <w:top w:val="none" w:sz="0" w:space="0" w:color="auto"/>
            <w:left w:val="none" w:sz="0" w:space="0" w:color="auto"/>
            <w:bottom w:val="none" w:sz="0" w:space="0" w:color="auto"/>
            <w:right w:val="none" w:sz="0" w:space="0" w:color="auto"/>
          </w:divBdr>
        </w:div>
        <w:div w:id="1750615789">
          <w:marLeft w:val="0"/>
          <w:marRight w:val="0"/>
          <w:marTop w:val="0"/>
          <w:marBottom w:val="0"/>
          <w:divBdr>
            <w:top w:val="none" w:sz="0" w:space="0" w:color="auto"/>
            <w:left w:val="none" w:sz="0" w:space="0" w:color="auto"/>
            <w:bottom w:val="none" w:sz="0" w:space="0" w:color="auto"/>
            <w:right w:val="none" w:sz="0" w:space="0" w:color="auto"/>
          </w:divBdr>
        </w:div>
      </w:divsChild>
    </w:div>
    <w:div w:id="1478262517">
      <w:bodyDiv w:val="1"/>
      <w:marLeft w:val="0"/>
      <w:marRight w:val="0"/>
      <w:marTop w:val="0"/>
      <w:marBottom w:val="0"/>
      <w:divBdr>
        <w:top w:val="none" w:sz="0" w:space="0" w:color="auto"/>
        <w:left w:val="none" w:sz="0" w:space="0" w:color="auto"/>
        <w:bottom w:val="none" w:sz="0" w:space="0" w:color="auto"/>
        <w:right w:val="none" w:sz="0" w:space="0" w:color="auto"/>
      </w:divBdr>
    </w:div>
    <w:div w:id="1662654834">
      <w:bodyDiv w:val="1"/>
      <w:marLeft w:val="0"/>
      <w:marRight w:val="0"/>
      <w:marTop w:val="0"/>
      <w:marBottom w:val="0"/>
      <w:divBdr>
        <w:top w:val="none" w:sz="0" w:space="0" w:color="auto"/>
        <w:left w:val="none" w:sz="0" w:space="0" w:color="auto"/>
        <w:bottom w:val="none" w:sz="0" w:space="0" w:color="auto"/>
        <w:right w:val="none" w:sz="0" w:space="0" w:color="auto"/>
      </w:divBdr>
    </w:div>
    <w:div w:id="1768887793">
      <w:bodyDiv w:val="1"/>
      <w:marLeft w:val="0"/>
      <w:marRight w:val="0"/>
      <w:marTop w:val="0"/>
      <w:marBottom w:val="0"/>
      <w:divBdr>
        <w:top w:val="none" w:sz="0" w:space="0" w:color="auto"/>
        <w:left w:val="none" w:sz="0" w:space="0" w:color="auto"/>
        <w:bottom w:val="none" w:sz="0" w:space="0" w:color="auto"/>
        <w:right w:val="none" w:sz="0" w:space="0" w:color="auto"/>
      </w:divBdr>
    </w:div>
    <w:div w:id="1854420895">
      <w:bodyDiv w:val="1"/>
      <w:marLeft w:val="0"/>
      <w:marRight w:val="0"/>
      <w:marTop w:val="0"/>
      <w:marBottom w:val="0"/>
      <w:divBdr>
        <w:top w:val="none" w:sz="0" w:space="0" w:color="auto"/>
        <w:left w:val="none" w:sz="0" w:space="0" w:color="auto"/>
        <w:bottom w:val="none" w:sz="0" w:space="0" w:color="auto"/>
        <w:right w:val="none" w:sz="0" w:space="0" w:color="auto"/>
      </w:divBdr>
    </w:div>
    <w:div w:id="19234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mplenia.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r@implenia.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cation@implenia.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Xtenciv\IMP\_moduls\Implenia.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274873C1638D48804AF64614B2E928" ma:contentTypeVersion="19" ma:contentTypeDescription="Create a new document." ma:contentTypeScope="" ma:versionID="d49a3c7658eb70dd97492b424fa61077">
  <xsd:schema xmlns:xsd="http://www.w3.org/2001/XMLSchema" xmlns:xs="http://www.w3.org/2001/XMLSchema" xmlns:p="http://schemas.microsoft.com/office/2006/metadata/properties" xmlns:ns2="a8570b77-1b33-48c6-a793-05d7cc9f3942" xmlns:ns3="f55a93c8-3f13-4302-ae8c-074ebc15172b" targetNamespace="http://schemas.microsoft.com/office/2006/metadata/properties" ma:root="true" ma:fieldsID="2c3d0da6efc74961edeac44d5a23111c" ns2:_="" ns3:_="">
    <xsd:import namespace="a8570b77-1b33-48c6-a793-05d7cc9f3942"/>
    <xsd:import namespace="f55a93c8-3f13-4302-ae8c-074ebc151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70b77-1b33-48c6-a793-05d7cc9f3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714e25-a2ac-428e-af7f-eb6fef2f98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5a93c8-3f13-4302-ae8c-074ebc15172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3381cb8-5a12-4717-8e79-81069388ee8f}" ma:internalName="TaxCatchAll" ma:showField="CatchAllData" ma:web="f55a93c8-3f13-4302-ae8c-074ebc151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570b77-1b33-48c6-a793-05d7cc9f3942">
      <Terms xmlns="http://schemas.microsoft.com/office/infopath/2007/PartnerControls"/>
    </lcf76f155ced4ddcb4097134ff3c332f>
    <TaxCatchAll xmlns="f55a93c8-3f13-4302-ae8c-074ebc15172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6D224-4CFD-455C-B247-2121BA04B23A}">
  <ds:schemaRefs>
    <ds:schemaRef ds:uri="http://schemas.microsoft.com/sharepoint/v3/contenttype/forms"/>
  </ds:schemaRefs>
</ds:datastoreItem>
</file>

<file path=customXml/itemProps2.xml><?xml version="1.0" encoding="utf-8"?>
<ds:datastoreItem xmlns:ds="http://schemas.openxmlformats.org/officeDocument/2006/customXml" ds:itemID="{00710937-EA5C-42BE-B316-47E503C82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70b77-1b33-48c6-a793-05d7cc9f3942"/>
    <ds:schemaRef ds:uri="f55a93c8-3f13-4302-ae8c-074ebc151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4B138F-68D1-4426-803A-3EC645B34427}">
  <ds:schemaRefs>
    <ds:schemaRef ds:uri="http://schemas.microsoft.com/office/2006/metadata/properties"/>
    <ds:schemaRef ds:uri="http://schemas.microsoft.com/office/infopath/2007/PartnerControls"/>
    <ds:schemaRef ds:uri="a8570b77-1b33-48c6-a793-05d7cc9f3942"/>
    <ds:schemaRef ds:uri="f55a93c8-3f13-4302-ae8c-074ebc15172b"/>
  </ds:schemaRefs>
</ds:datastoreItem>
</file>

<file path=customXml/itemProps4.xml><?xml version="1.0" encoding="utf-8"?>
<ds:datastoreItem xmlns:ds="http://schemas.openxmlformats.org/officeDocument/2006/customXml" ds:itemID="{3BCB2197-7832-462A-BC0F-FF9778C19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Implenia.dotx</Template>
  <TotalTime>0</TotalTime>
  <Pages>1</Pages>
  <Words>865</Words>
  <Characters>4934</Characters>
  <Application>Microsoft Office Word</Application>
  <DocSecurity>4</DocSecurity>
  <Lines>41</Lines>
  <Paragraphs>11</Paragraphs>
  <ScaleCrop>false</ScaleCrop>
  <Company>EHP</Company>
  <LinksUpToDate>false</LinksUpToDate>
  <CharactersWithSpaces>5788</CharactersWithSpaces>
  <SharedDoc>false</SharedDoc>
  <HLinks>
    <vt:vector size="18" baseType="variant">
      <vt:variant>
        <vt:i4>1114132</vt:i4>
      </vt:variant>
      <vt:variant>
        <vt:i4>9</vt:i4>
      </vt:variant>
      <vt:variant>
        <vt:i4>0</vt:i4>
      </vt:variant>
      <vt:variant>
        <vt:i4>5</vt:i4>
      </vt:variant>
      <vt:variant>
        <vt:lpwstr>https://implenia.com/</vt:lpwstr>
      </vt:variant>
      <vt:variant>
        <vt:lpwstr/>
      </vt:variant>
      <vt:variant>
        <vt:i4>4915308</vt:i4>
      </vt:variant>
      <vt:variant>
        <vt:i4>6</vt:i4>
      </vt:variant>
      <vt:variant>
        <vt:i4>0</vt:i4>
      </vt:variant>
      <vt:variant>
        <vt:i4>5</vt:i4>
      </vt:variant>
      <vt:variant>
        <vt:lpwstr>mailto:ir@implenia.com</vt:lpwstr>
      </vt:variant>
      <vt:variant>
        <vt:lpwstr/>
      </vt:variant>
      <vt:variant>
        <vt:i4>4325491</vt:i4>
      </vt:variant>
      <vt:variant>
        <vt:i4>0</vt:i4>
      </vt:variant>
      <vt:variant>
        <vt:i4>0</vt:i4>
      </vt:variant>
      <vt:variant>
        <vt:i4>5</vt:i4>
      </vt:variant>
      <vt:variant>
        <vt:lpwstr>mailto:communication@implenia.com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Aregger Reto</dc:creator>
  <cp:keywords/>
  <dc:description/>
  <cp:lastModifiedBy>Heimrich Eva</cp:lastModifiedBy>
  <cp:revision>81</cp:revision>
  <cp:lastPrinted>2021-02-03T19:10:00Z</cp:lastPrinted>
  <dcterms:created xsi:type="dcterms:W3CDTF">2026-03-14T21:01:00Z</dcterms:created>
  <dcterms:modified xsi:type="dcterms:W3CDTF">2026-03-19T13:21:00Z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0x0101003C274873C1638D48804AF64614B2E928</vt:lpwstr>
  </property>
  <property fmtid="{D5CDD505-2E9C-101B-9397-08002B2CF9AE}" pid="3" name="Order">
    <vt:r8>100</vt:r8>
  </property>
  <property fmtid="{D5CDD505-2E9C-101B-9397-08002B2CF9AE}" pid="4" name="MediaServiceImageTags">
    <vt:lpwstr/>
  </property>
  <property fmtid="{D5CDD505-2E9C-101B-9397-08002B2CF9AE}" pid="5" name="docLang">
    <vt:lpwstr>de</vt:lpwstr>
  </property>
</Properties>
</file>